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E39BF" w14:textId="14FEFB42" w:rsidR="00D632E5" w:rsidRPr="006528C2" w:rsidRDefault="00862F65" w:rsidP="006528C2">
      <w:pPr>
        <w:spacing w:after="0"/>
        <w:jc w:val="center"/>
        <w:rPr>
          <w:rFonts w:ascii="Calibri" w:hAnsi="Calibri" w:cs="Calibri"/>
          <w:b/>
          <w:bCs/>
          <w:color w:val="6F9A55"/>
          <w:sz w:val="40"/>
          <w:szCs w:val="40"/>
        </w:rPr>
      </w:pPr>
      <w:r w:rsidRPr="00F72EE1">
        <w:rPr>
          <w:rFonts w:cstheme="majorHAnsi"/>
          <w:noProof/>
          <w:color w:val="2E5231"/>
          <w:sz w:val="52"/>
          <w:szCs w:val="52"/>
        </w:rPr>
        <mc:AlternateContent>
          <mc:Choice Requires="wps">
            <w:drawing>
              <wp:anchor distT="152400" distB="152400" distL="152400" distR="152400" simplePos="0" relativeHeight="251689984" behindDoc="0" locked="0" layoutInCell="1" allowOverlap="1" wp14:anchorId="2BE0BCB2" wp14:editId="1F0CF556">
                <wp:simplePos x="0" y="0"/>
                <wp:positionH relativeFrom="margin">
                  <wp:align>center</wp:align>
                </wp:positionH>
                <wp:positionV relativeFrom="page">
                  <wp:posOffset>457200</wp:posOffset>
                </wp:positionV>
                <wp:extent cx="6556248" cy="201168"/>
                <wp:effectExtent l="0" t="0" r="0" b="2540"/>
                <wp:wrapTopAndBottom distT="152400" distB="152400"/>
                <wp:docPr id="9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6248" cy="201168"/>
                        </a:xfrm>
                        <a:prstGeom prst="rect">
                          <a:avLst/>
                        </a:prstGeom>
                        <a:solidFill>
                          <a:srgbClr val="6F9A55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3BA9A808" id="officeArt object" o:spid="_x0000_s1026" alt="Rectangle" style="position:absolute;margin-left:0;margin-top:36pt;width:516.25pt;height:15.85pt;z-index:251689984;visibility:visible;mso-wrap-style:square;mso-width-percent:0;mso-height-percent:0;mso-wrap-distance-left:12pt;mso-wrap-distance-top:12pt;mso-wrap-distance-right:12pt;mso-wrap-distance-bottom:12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" fillcolor="#6f9a55" stroked="f" strokeweight="1pt">
                <v:stroke miterlimit="4"/>
                <w10:wrap type="topAndBottom" anchorx="margin" anchory="page"/>
              </v:rect>
            </w:pict>
          </mc:Fallback>
        </mc:AlternateContent>
      </w:r>
      <w:r w:rsidR="00D632E5" w:rsidRPr="00E70C87">
        <w:rPr>
          <w:b/>
          <w:bCs/>
          <w:color w:val="6F9A55"/>
          <w:sz w:val="36"/>
          <w:szCs w:val="36"/>
        </w:rPr>
        <w:t>SPONSORSHIPS</w:t>
      </w:r>
    </w:p>
    <w:p w14:paraId="5DAA29F4" w14:textId="77777777" w:rsidR="00D632E5" w:rsidRPr="00182240" w:rsidRDefault="00D632E5" w:rsidP="00D632E5">
      <w:pPr>
        <w:pStyle w:val="FormText"/>
        <w:jc w:val="center"/>
        <w:rPr>
          <w:i/>
          <w:iCs/>
          <w:color w:val="6F9A55"/>
        </w:rPr>
      </w:pPr>
      <w:r w:rsidRPr="00E70C87">
        <w:rPr>
          <w:i/>
          <w:iCs/>
          <w:color w:val="6F9A55"/>
        </w:rPr>
        <w:t>*Diamond and Platinum sponsorships include one full convention registration.</w:t>
      </w:r>
    </w:p>
    <w:p w14:paraId="6418601D" w14:textId="2673865E" w:rsidR="00D632E5" w:rsidRDefault="00D632E5" w:rsidP="00D632E5">
      <w:pPr>
        <w:pStyle w:val="FormText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Thank you to all our sponsors!  We could not do what we do without your support! </w:t>
      </w:r>
    </w:p>
    <w:p w14:paraId="6FA163B0" w14:textId="38F693B9" w:rsidR="00D632E5" w:rsidRPr="00890430" w:rsidRDefault="006528C2" w:rsidP="00D632E5">
      <w:pPr>
        <w:pStyle w:val="FormText"/>
        <w:jc w:val="center"/>
        <w:rPr>
          <w:sz w:val="20"/>
          <w:szCs w:val="20"/>
        </w:rPr>
      </w:pPr>
      <w:r w:rsidRPr="00F72EE1">
        <w:rPr>
          <w:rFonts w:cstheme="majorHAnsi"/>
          <w:noProof/>
          <w:color w:val="2E5231"/>
          <w:sz w:val="52"/>
          <w:szCs w:val="52"/>
        </w:rPr>
        <mc:AlternateContent>
          <mc:Choice Requires="wps">
            <w:drawing>
              <wp:anchor distT="152400" distB="152400" distL="152400" distR="152400" simplePos="0" relativeHeight="251697152" behindDoc="0" locked="0" layoutInCell="1" allowOverlap="1" wp14:anchorId="4387332D" wp14:editId="5A754887">
                <wp:simplePos x="0" y="0"/>
                <wp:positionH relativeFrom="margin">
                  <wp:posOffset>2990850</wp:posOffset>
                </wp:positionH>
                <wp:positionV relativeFrom="page">
                  <wp:posOffset>1933575</wp:posOffset>
                </wp:positionV>
                <wp:extent cx="3638550" cy="45085"/>
                <wp:effectExtent l="0" t="0" r="0" b="0"/>
                <wp:wrapTopAndBottom distT="152400" distB="152400"/>
                <wp:docPr id="849261373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8550" cy="45085"/>
                        </a:xfrm>
                        <a:prstGeom prst="rect">
                          <a:avLst/>
                        </a:prstGeom>
                        <a:solidFill>
                          <a:srgbClr val="6F9A55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05EF1CD" id="officeArt object" o:spid="_x0000_s1026" alt="Rectangle" style="position:absolute;margin-left:235.5pt;margin-top:152.25pt;width:286.5pt;height:3.55pt;z-index:251697152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" fillcolor="#6f9a55" stroked="f" strokeweight="1pt">
                <v:stroke miterlimit="4"/>
                <w10:wrap type="topAndBottom" anchorx="margin" anchory="page"/>
              </v:rect>
            </w:pict>
          </mc:Fallback>
        </mc:AlternateContent>
      </w:r>
    </w:p>
    <w:tbl>
      <w:tblPr>
        <w:tblStyle w:val="TableGrid"/>
        <w:tblpPr w:leftFromText="187" w:rightFromText="187" w:vertAnchor="text" w:horzAnchor="margin" w:tblpY="317"/>
        <w:tblW w:w="0" w:type="auto"/>
        <w:tblLook w:val="04A0" w:firstRow="1" w:lastRow="0" w:firstColumn="1" w:lastColumn="0" w:noHBand="0" w:noVBand="1"/>
      </w:tblPr>
      <w:tblGrid>
        <w:gridCol w:w="2038"/>
        <w:gridCol w:w="2367"/>
      </w:tblGrid>
      <w:tr w:rsidR="00D632E5" w14:paraId="14827309" w14:textId="77777777" w:rsidTr="00483A61">
        <w:trPr>
          <w:trHeight w:val="374"/>
        </w:trPr>
        <w:tc>
          <w:tcPr>
            <w:tcW w:w="2038" w:type="dxa"/>
            <w:vAlign w:val="center"/>
          </w:tcPr>
          <w:p w14:paraId="162C16A6" w14:textId="77777777" w:rsidR="00D632E5" w:rsidRPr="00E32E08" w:rsidRDefault="00D632E5" w:rsidP="00483A61">
            <w:pPr>
              <w:pStyle w:val="FormText"/>
              <w:rPr>
                <w:b/>
                <w:bCs/>
                <w:sz w:val="18"/>
                <w:szCs w:val="18"/>
              </w:rPr>
            </w:pPr>
            <w:r w:rsidRPr="00E32E08">
              <w:rPr>
                <w:b/>
                <w:bCs/>
                <w:sz w:val="18"/>
                <w:szCs w:val="18"/>
              </w:rPr>
              <w:t>$2500 DIAMOND*</w:t>
            </w:r>
          </w:p>
        </w:tc>
        <w:tc>
          <w:tcPr>
            <w:tcW w:w="2367" w:type="dxa"/>
            <w:vAlign w:val="center"/>
          </w:tcPr>
          <w:p w14:paraId="346D972D" w14:textId="77777777" w:rsidR="00D632E5" w:rsidRPr="00182240" w:rsidRDefault="00D632E5" w:rsidP="00483A61">
            <w:pPr>
              <w:pStyle w:val="FormText"/>
              <w:rPr>
                <w:sz w:val="20"/>
                <w:szCs w:val="20"/>
              </w:rPr>
            </w:pPr>
            <w:r w:rsidRPr="00182240">
              <w:rPr>
                <w:sz w:val="20"/>
                <w:szCs w:val="20"/>
              </w:rPr>
              <w:t>$</w:t>
            </w:r>
          </w:p>
        </w:tc>
      </w:tr>
      <w:tr w:rsidR="00D632E5" w14:paraId="0F03201B" w14:textId="77777777" w:rsidTr="00483A61">
        <w:trPr>
          <w:trHeight w:val="374"/>
        </w:trPr>
        <w:tc>
          <w:tcPr>
            <w:tcW w:w="2038" w:type="dxa"/>
            <w:vAlign w:val="center"/>
          </w:tcPr>
          <w:p w14:paraId="6B83E32E" w14:textId="77777777" w:rsidR="00D632E5" w:rsidRPr="00E32E08" w:rsidRDefault="00D632E5" w:rsidP="00483A61">
            <w:pPr>
              <w:pStyle w:val="FormText"/>
              <w:rPr>
                <w:b/>
                <w:bCs/>
                <w:sz w:val="18"/>
                <w:szCs w:val="18"/>
              </w:rPr>
            </w:pPr>
            <w:r w:rsidRPr="00E32E08">
              <w:rPr>
                <w:b/>
                <w:bCs/>
                <w:sz w:val="18"/>
                <w:szCs w:val="18"/>
              </w:rPr>
              <w:t>$2000 PLATINUM*</w:t>
            </w:r>
          </w:p>
        </w:tc>
        <w:tc>
          <w:tcPr>
            <w:tcW w:w="2367" w:type="dxa"/>
          </w:tcPr>
          <w:p w14:paraId="3DAF3D6B" w14:textId="77777777" w:rsidR="00D632E5" w:rsidRPr="00182240" w:rsidRDefault="00D632E5" w:rsidP="00483A61">
            <w:pPr>
              <w:pStyle w:val="FormText"/>
              <w:rPr>
                <w:sz w:val="20"/>
                <w:szCs w:val="20"/>
              </w:rPr>
            </w:pPr>
            <w:r w:rsidRPr="00182240">
              <w:rPr>
                <w:sz w:val="20"/>
                <w:szCs w:val="20"/>
              </w:rPr>
              <w:t>$</w:t>
            </w:r>
          </w:p>
        </w:tc>
      </w:tr>
      <w:tr w:rsidR="00D632E5" w14:paraId="3735A33C" w14:textId="77777777" w:rsidTr="00483A61">
        <w:trPr>
          <w:trHeight w:val="374"/>
        </w:trPr>
        <w:tc>
          <w:tcPr>
            <w:tcW w:w="2038" w:type="dxa"/>
            <w:vAlign w:val="center"/>
          </w:tcPr>
          <w:p w14:paraId="05F354A6" w14:textId="77777777" w:rsidR="00D632E5" w:rsidRPr="00E32E08" w:rsidRDefault="00D632E5" w:rsidP="00483A61">
            <w:pPr>
              <w:pStyle w:val="FormText"/>
              <w:rPr>
                <w:b/>
                <w:bCs/>
                <w:sz w:val="18"/>
                <w:szCs w:val="18"/>
              </w:rPr>
            </w:pPr>
            <w:r w:rsidRPr="00E32E08">
              <w:rPr>
                <w:b/>
                <w:bCs/>
                <w:sz w:val="18"/>
                <w:szCs w:val="18"/>
              </w:rPr>
              <w:t xml:space="preserve">$1500 GOLD                                                                                                          </w:t>
            </w:r>
          </w:p>
        </w:tc>
        <w:tc>
          <w:tcPr>
            <w:tcW w:w="2367" w:type="dxa"/>
          </w:tcPr>
          <w:p w14:paraId="6303178E" w14:textId="77777777" w:rsidR="00D632E5" w:rsidRPr="00182240" w:rsidRDefault="00D632E5" w:rsidP="00483A61">
            <w:pPr>
              <w:pStyle w:val="FormText"/>
              <w:rPr>
                <w:sz w:val="20"/>
                <w:szCs w:val="20"/>
              </w:rPr>
            </w:pPr>
            <w:r w:rsidRPr="00182240">
              <w:rPr>
                <w:sz w:val="20"/>
                <w:szCs w:val="20"/>
              </w:rPr>
              <w:t>$</w:t>
            </w:r>
          </w:p>
        </w:tc>
      </w:tr>
      <w:tr w:rsidR="00D632E5" w14:paraId="241C9A51" w14:textId="77777777" w:rsidTr="00483A61">
        <w:trPr>
          <w:trHeight w:val="374"/>
        </w:trPr>
        <w:tc>
          <w:tcPr>
            <w:tcW w:w="2038" w:type="dxa"/>
            <w:vAlign w:val="center"/>
          </w:tcPr>
          <w:p w14:paraId="1FC401E6" w14:textId="77777777" w:rsidR="00D632E5" w:rsidRPr="00E32E08" w:rsidRDefault="00D632E5" w:rsidP="00483A61">
            <w:pPr>
              <w:pStyle w:val="FormText"/>
              <w:rPr>
                <w:b/>
                <w:bCs/>
                <w:sz w:val="18"/>
                <w:szCs w:val="18"/>
              </w:rPr>
            </w:pPr>
            <w:r w:rsidRPr="00E32E08">
              <w:rPr>
                <w:b/>
                <w:bCs/>
                <w:sz w:val="18"/>
                <w:szCs w:val="18"/>
              </w:rPr>
              <w:t xml:space="preserve">$1000 SILVER                                                                                                          </w:t>
            </w:r>
          </w:p>
        </w:tc>
        <w:tc>
          <w:tcPr>
            <w:tcW w:w="2367" w:type="dxa"/>
          </w:tcPr>
          <w:p w14:paraId="3D89AADF" w14:textId="77777777" w:rsidR="00D632E5" w:rsidRPr="00182240" w:rsidRDefault="00D632E5" w:rsidP="00483A61">
            <w:pPr>
              <w:pStyle w:val="FormText"/>
              <w:rPr>
                <w:sz w:val="20"/>
                <w:szCs w:val="20"/>
              </w:rPr>
            </w:pPr>
            <w:r w:rsidRPr="00182240">
              <w:rPr>
                <w:sz w:val="20"/>
                <w:szCs w:val="20"/>
              </w:rPr>
              <w:t>$</w:t>
            </w:r>
          </w:p>
        </w:tc>
      </w:tr>
      <w:tr w:rsidR="00D632E5" w14:paraId="09A0D8DB" w14:textId="77777777" w:rsidTr="00483A61">
        <w:trPr>
          <w:trHeight w:val="354"/>
        </w:trPr>
        <w:tc>
          <w:tcPr>
            <w:tcW w:w="2038" w:type="dxa"/>
            <w:vAlign w:val="center"/>
          </w:tcPr>
          <w:p w14:paraId="7858D20A" w14:textId="77777777" w:rsidR="00D632E5" w:rsidRPr="00E32E08" w:rsidRDefault="00D632E5" w:rsidP="00483A61">
            <w:pPr>
              <w:pStyle w:val="FormText"/>
              <w:rPr>
                <w:b/>
                <w:bCs/>
                <w:sz w:val="18"/>
                <w:szCs w:val="18"/>
              </w:rPr>
            </w:pPr>
            <w:r w:rsidRPr="00E32E08">
              <w:rPr>
                <w:b/>
                <w:bCs/>
                <w:sz w:val="18"/>
                <w:szCs w:val="18"/>
              </w:rPr>
              <w:t xml:space="preserve">$500BRONZE                                                                                                       </w:t>
            </w:r>
          </w:p>
        </w:tc>
        <w:tc>
          <w:tcPr>
            <w:tcW w:w="2367" w:type="dxa"/>
          </w:tcPr>
          <w:p w14:paraId="027EC7D1" w14:textId="77777777" w:rsidR="00D632E5" w:rsidRPr="00182240" w:rsidRDefault="00D632E5" w:rsidP="00483A61">
            <w:pPr>
              <w:pStyle w:val="FormText"/>
              <w:rPr>
                <w:sz w:val="20"/>
                <w:szCs w:val="20"/>
              </w:rPr>
            </w:pPr>
            <w:r w:rsidRPr="00182240">
              <w:rPr>
                <w:sz w:val="20"/>
                <w:szCs w:val="20"/>
              </w:rPr>
              <w:t>$</w:t>
            </w:r>
          </w:p>
        </w:tc>
      </w:tr>
      <w:tr w:rsidR="00D632E5" w14:paraId="4BB76818" w14:textId="77777777" w:rsidTr="00483A61">
        <w:trPr>
          <w:trHeight w:val="374"/>
        </w:trPr>
        <w:tc>
          <w:tcPr>
            <w:tcW w:w="2038" w:type="dxa"/>
            <w:vAlign w:val="center"/>
          </w:tcPr>
          <w:p w14:paraId="7AABFE4E" w14:textId="77777777" w:rsidR="00D632E5" w:rsidRPr="00E32E08" w:rsidRDefault="00D632E5" w:rsidP="00483A61">
            <w:pPr>
              <w:pStyle w:val="FormText"/>
              <w:rPr>
                <w:b/>
                <w:bCs/>
                <w:sz w:val="18"/>
                <w:szCs w:val="18"/>
              </w:rPr>
            </w:pPr>
            <w:r w:rsidRPr="00E32E08">
              <w:rPr>
                <w:b/>
                <w:bCs/>
                <w:sz w:val="18"/>
                <w:szCs w:val="18"/>
              </w:rPr>
              <w:t xml:space="preserve">$250 Hole Sponsor                                                                                              </w:t>
            </w:r>
          </w:p>
        </w:tc>
        <w:tc>
          <w:tcPr>
            <w:tcW w:w="2367" w:type="dxa"/>
          </w:tcPr>
          <w:p w14:paraId="3347F1BE" w14:textId="77777777" w:rsidR="00D632E5" w:rsidRPr="00182240" w:rsidRDefault="00D632E5" w:rsidP="00483A61">
            <w:pPr>
              <w:pStyle w:val="FormText"/>
              <w:rPr>
                <w:sz w:val="20"/>
                <w:szCs w:val="20"/>
              </w:rPr>
            </w:pPr>
            <w:r w:rsidRPr="00182240">
              <w:rPr>
                <w:sz w:val="20"/>
                <w:szCs w:val="20"/>
              </w:rPr>
              <w:t>$</w:t>
            </w:r>
          </w:p>
        </w:tc>
      </w:tr>
      <w:tr w:rsidR="00D632E5" w14:paraId="371274BF" w14:textId="77777777" w:rsidTr="00483A61">
        <w:trPr>
          <w:trHeight w:val="407"/>
        </w:trPr>
        <w:tc>
          <w:tcPr>
            <w:tcW w:w="2038" w:type="dxa"/>
            <w:shd w:val="clear" w:color="auto" w:fill="FFFFFF" w:themeFill="background1"/>
            <w:vAlign w:val="center"/>
          </w:tcPr>
          <w:p w14:paraId="56213935" w14:textId="52387192" w:rsidR="00D632E5" w:rsidRPr="00E32E08" w:rsidRDefault="00D632E5" w:rsidP="00483A61">
            <w:pPr>
              <w:pStyle w:val="FormText"/>
              <w:rPr>
                <w:b/>
                <w:bCs/>
                <w:sz w:val="18"/>
                <w:szCs w:val="18"/>
              </w:rPr>
            </w:pPr>
            <w:r w:rsidRPr="00E32E08">
              <w:rPr>
                <w:b/>
                <w:bCs/>
                <w:sz w:val="18"/>
                <w:szCs w:val="18"/>
              </w:rPr>
              <w:t>Other:</w:t>
            </w:r>
          </w:p>
        </w:tc>
        <w:tc>
          <w:tcPr>
            <w:tcW w:w="2367" w:type="dxa"/>
            <w:shd w:val="clear" w:color="auto" w:fill="FFFFFF" w:themeFill="background1"/>
          </w:tcPr>
          <w:p w14:paraId="539C93F3" w14:textId="61D3F354" w:rsidR="00D632E5" w:rsidRPr="00182240" w:rsidRDefault="00D632E5" w:rsidP="00483A61">
            <w:pPr>
              <w:pStyle w:val="FormText"/>
              <w:rPr>
                <w:sz w:val="20"/>
                <w:szCs w:val="20"/>
              </w:rPr>
            </w:pPr>
            <w:r w:rsidRPr="00182240">
              <w:rPr>
                <w:sz w:val="20"/>
                <w:szCs w:val="20"/>
              </w:rPr>
              <w:t xml:space="preserve"> </w:t>
            </w:r>
          </w:p>
        </w:tc>
      </w:tr>
    </w:tbl>
    <w:p w14:paraId="4ECDD4F3" w14:textId="2D1CD110" w:rsidR="00483A61" w:rsidRPr="00F76655" w:rsidRDefault="00754C00" w:rsidP="00223A38">
      <w:pPr>
        <w:pStyle w:val="MainTitle"/>
        <w:jc w:val="left"/>
        <w:rPr>
          <w:b w:val="0"/>
          <w:bCs w:val="0"/>
          <w:color w:val="000000" w:themeColor="text1"/>
          <w:sz w:val="20"/>
          <w:szCs w:val="20"/>
        </w:rPr>
      </w:pPr>
      <w:r w:rsidRPr="00F76655">
        <w:rPr>
          <w:color w:val="000000" w:themeColor="text1"/>
          <w:sz w:val="22"/>
          <w:szCs w:val="22"/>
        </w:rPr>
        <w:t>*</w:t>
      </w:r>
      <w:r w:rsidR="00483A61" w:rsidRPr="00F76655">
        <w:rPr>
          <w:color w:val="000000" w:themeColor="text1"/>
          <w:sz w:val="20"/>
          <w:szCs w:val="20"/>
        </w:rPr>
        <w:t>If you are able, please bring an item for our scholarship auction and raffle.</w:t>
      </w:r>
      <w:r w:rsidR="00483A61" w:rsidRPr="00F76655">
        <w:rPr>
          <w:b w:val="0"/>
          <w:bCs w:val="0"/>
          <w:color w:val="000000" w:themeColor="text1"/>
          <w:sz w:val="20"/>
          <w:szCs w:val="20"/>
        </w:rPr>
        <w:t xml:space="preserve">  Because of the generosity of our members, we gave 7 scholarships for the 2025-25 school year and over $60000 to worthy students in recent years. </w:t>
      </w:r>
    </w:p>
    <w:p w14:paraId="2F5DA80D" w14:textId="4FE64328" w:rsidR="00223A38" w:rsidRPr="00F76655" w:rsidRDefault="00754C00" w:rsidP="00223A38">
      <w:pPr>
        <w:pStyle w:val="MainTitle"/>
        <w:jc w:val="left"/>
        <w:rPr>
          <w:color w:val="000000" w:themeColor="text1"/>
          <w:sz w:val="20"/>
          <w:szCs w:val="20"/>
        </w:rPr>
      </w:pPr>
      <w:r w:rsidRPr="00F76655">
        <w:rPr>
          <w:color w:val="000000" w:themeColor="text1"/>
          <w:sz w:val="20"/>
          <w:szCs w:val="20"/>
        </w:rPr>
        <w:t>*</w:t>
      </w:r>
      <w:r w:rsidR="00223A38" w:rsidRPr="00F76655">
        <w:rPr>
          <w:color w:val="000000" w:themeColor="text1"/>
          <w:sz w:val="20"/>
          <w:szCs w:val="20"/>
        </w:rPr>
        <w:t>Please contact Nick or Heather if you wish to donate items for our scramble tournament goodie bags.</w:t>
      </w:r>
    </w:p>
    <w:p w14:paraId="1B71E45F" w14:textId="748D2975" w:rsidR="00223A38" w:rsidRPr="00F76655" w:rsidRDefault="00754C00" w:rsidP="00223A38">
      <w:pPr>
        <w:pStyle w:val="MainTitle"/>
        <w:jc w:val="left"/>
        <w:rPr>
          <w:b w:val="0"/>
          <w:bCs w:val="0"/>
          <w:color w:val="000000" w:themeColor="text1"/>
          <w:sz w:val="20"/>
          <w:szCs w:val="20"/>
        </w:rPr>
      </w:pPr>
      <w:r w:rsidRPr="00F76655">
        <w:rPr>
          <w:b w:val="0"/>
          <w:bCs w:val="0"/>
          <w:color w:val="000000" w:themeColor="text1"/>
          <w:sz w:val="20"/>
          <w:szCs w:val="20"/>
        </w:rPr>
        <w:t>*</w:t>
      </w:r>
      <w:r w:rsidR="00223A38" w:rsidRPr="00F76655">
        <w:rPr>
          <w:b w:val="0"/>
          <w:bCs w:val="0"/>
          <w:color w:val="000000" w:themeColor="text1"/>
          <w:sz w:val="20"/>
          <w:szCs w:val="20"/>
        </w:rPr>
        <w:t xml:space="preserve">Please contact Heather if you are interested in participating in the </w:t>
      </w:r>
      <w:r w:rsidR="006528C2" w:rsidRPr="00F76655">
        <w:rPr>
          <w:b w:val="0"/>
          <w:bCs w:val="0"/>
          <w:color w:val="000000" w:themeColor="text1"/>
          <w:sz w:val="20"/>
          <w:szCs w:val="20"/>
        </w:rPr>
        <w:t>lady’s</w:t>
      </w:r>
      <w:r w:rsidR="00223A38" w:rsidRPr="00F76655">
        <w:rPr>
          <w:b w:val="0"/>
          <w:bCs w:val="0"/>
          <w:color w:val="000000" w:themeColor="text1"/>
          <w:sz w:val="20"/>
          <w:szCs w:val="20"/>
        </w:rPr>
        <w:t xml:space="preserve"> spa day.  Details TBA.</w:t>
      </w:r>
    </w:p>
    <w:p w14:paraId="611EAD95" w14:textId="2EF06711" w:rsidR="00D632E5" w:rsidRPr="001D7F6B" w:rsidRDefault="006528C2" w:rsidP="001D7F6B">
      <w:pPr>
        <w:pStyle w:val="MainTitle"/>
        <w:rPr>
          <w:sz w:val="20"/>
          <w:szCs w:val="20"/>
        </w:rPr>
      </w:pPr>
      <w:r w:rsidRPr="00F72EE1">
        <w:rPr>
          <w:rFonts w:cstheme="majorHAnsi"/>
          <w:noProof/>
          <w:color w:val="2E5231"/>
          <w:sz w:val="52"/>
          <w:szCs w:val="52"/>
        </w:rPr>
        <mc:AlternateContent>
          <mc:Choice Requires="wps">
            <w:drawing>
              <wp:anchor distT="152400" distB="152400" distL="152400" distR="152400" simplePos="0" relativeHeight="251699200" behindDoc="0" locked="0" layoutInCell="1" allowOverlap="1" wp14:anchorId="33F9E265" wp14:editId="42842503">
                <wp:simplePos x="0" y="0"/>
                <wp:positionH relativeFrom="margin">
                  <wp:posOffset>19050</wp:posOffset>
                </wp:positionH>
                <wp:positionV relativeFrom="page">
                  <wp:posOffset>3866515</wp:posOffset>
                </wp:positionV>
                <wp:extent cx="6562725" cy="45085"/>
                <wp:effectExtent l="0" t="0" r="9525" b="0"/>
                <wp:wrapTopAndBottom distT="152400" distB="152400"/>
                <wp:docPr id="636667594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562725" cy="45085"/>
                        </a:xfrm>
                        <a:prstGeom prst="rect">
                          <a:avLst/>
                        </a:prstGeom>
                        <a:solidFill>
                          <a:srgbClr val="6F9A55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09581F13" id="officeArt object" o:spid="_x0000_s1026" alt="Rectangle" style="position:absolute;margin-left:1.5pt;margin-top:304.45pt;width:516.75pt;height:3.55pt;flip:y;z-index:251699200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" fillcolor="#6f9a55" stroked="f" strokeweight="1pt">
                <v:stroke miterlimit="4"/>
                <w10:wrap type="topAndBottom" anchorx="margin" anchory="page"/>
              </v:rect>
            </w:pict>
          </mc:Fallback>
        </mc:AlternateContent>
      </w:r>
      <w:r w:rsidR="00D632E5" w:rsidRPr="00960ED6">
        <w:t>Convention</w:t>
      </w:r>
      <w:r w:rsidR="00D632E5">
        <w:t xml:space="preserve"> Registration</w:t>
      </w:r>
    </w:p>
    <w:p w14:paraId="21D9E151" w14:textId="7E30263F" w:rsidR="003610A6" w:rsidRPr="00223A38" w:rsidRDefault="00483A61" w:rsidP="00223A38">
      <w:pPr>
        <w:spacing w:after="0" w:line="276" w:lineRule="auto"/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F-</w:t>
      </w:r>
      <w:r w:rsidR="00B3358E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Convention Registration:</w:t>
      </w:r>
      <w:r w:rsidR="00B81D78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 </w:t>
      </w:r>
      <w:r w:rsidR="00D635F3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     </w:t>
      </w: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               </w:t>
      </w:r>
      <w:r w:rsidR="00D635F3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                                                                              </w:t>
      </w:r>
      <w:r w:rsid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B3358E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$</w:t>
      </w:r>
      <w:r w:rsidR="00A369C5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</w:t>
      </w:r>
      <w:r w:rsidR="00DB0017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25</w:t>
      </w:r>
      <w:r w:rsidR="00A369C5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| After May </w:t>
      </w:r>
      <w:r w:rsidR="003610A6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15</w:t>
      </w:r>
      <w:r w:rsidR="003610A6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vertAlign w:val="superscript"/>
        </w:rPr>
        <w:t>th</w:t>
      </w:r>
      <w:r w:rsidR="003610A6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A369C5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$</w:t>
      </w:r>
      <w:r w:rsidR="00DB0017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275</w:t>
      </w:r>
      <w:r w:rsidR="009D45B7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</w:p>
    <w:p w14:paraId="12684051" w14:textId="50A9195F" w:rsidR="00D632E5" w:rsidRPr="00223A38" w:rsidRDefault="00223A38" w:rsidP="00223A38">
      <w:pPr>
        <w:spacing w:after="0" w:line="276" w:lineRule="auto"/>
        <w:rPr>
          <w:b/>
          <w:bCs/>
          <w:color w:val="000000" w:themeColor="text1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G-</w:t>
      </w:r>
      <w:r w:rsidR="00B3358E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Convention Guest</w:t>
      </w:r>
      <w:r w:rsidR="003610A6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DA42D0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(</w:t>
      </w:r>
      <w:r w:rsidR="00B81D78" w:rsidRPr="00223A38">
        <w:rPr>
          <w:b/>
          <w:bCs/>
          <w:i/>
          <w:iCs/>
          <w:color w:val="000000" w:themeColor="text1"/>
          <w:sz w:val="16"/>
          <w:szCs w:val="16"/>
        </w:rPr>
        <w:t xml:space="preserve">Monday, Tuesday, and Wednesday dinner </w:t>
      </w:r>
      <w:proofErr w:type="gramStart"/>
      <w:r w:rsidR="00DA42D0" w:rsidRPr="00223A38">
        <w:rPr>
          <w:b/>
          <w:bCs/>
          <w:i/>
          <w:iCs/>
          <w:color w:val="000000" w:themeColor="text1"/>
          <w:sz w:val="16"/>
          <w:szCs w:val="16"/>
        </w:rPr>
        <w:t xml:space="preserve">only)  </w:t>
      </w:r>
      <w:r w:rsidR="00B81D78" w:rsidRPr="00223A38">
        <w:rPr>
          <w:b/>
          <w:bCs/>
          <w:i/>
          <w:iCs/>
          <w:color w:val="000000" w:themeColor="text1"/>
          <w:sz w:val="16"/>
          <w:szCs w:val="16"/>
        </w:rPr>
        <w:t xml:space="preserve"> </w:t>
      </w:r>
      <w:proofErr w:type="gramEnd"/>
      <w:r w:rsidR="00B81D78" w:rsidRPr="00223A38">
        <w:rPr>
          <w:b/>
          <w:bCs/>
          <w:i/>
          <w:iCs/>
          <w:color w:val="000000" w:themeColor="text1"/>
          <w:sz w:val="16"/>
          <w:szCs w:val="16"/>
        </w:rPr>
        <w:t xml:space="preserve">       </w:t>
      </w:r>
      <w:r w:rsidR="00D635F3" w:rsidRPr="00223A38">
        <w:rPr>
          <w:b/>
          <w:bCs/>
          <w:i/>
          <w:iCs/>
          <w:color w:val="000000" w:themeColor="text1"/>
          <w:sz w:val="16"/>
          <w:szCs w:val="16"/>
        </w:rPr>
        <w:t xml:space="preserve">                 </w:t>
      </w:r>
      <w:r w:rsidR="009D45B7" w:rsidRPr="00223A38">
        <w:rPr>
          <w:b/>
          <w:bCs/>
          <w:i/>
          <w:iCs/>
          <w:color w:val="000000" w:themeColor="text1"/>
          <w:sz w:val="16"/>
          <w:szCs w:val="16"/>
        </w:rPr>
        <w:t xml:space="preserve">       </w:t>
      </w:r>
      <w:r w:rsidR="00D635F3" w:rsidRPr="00223A38">
        <w:rPr>
          <w:b/>
          <w:bCs/>
          <w:i/>
          <w:iCs/>
          <w:color w:val="000000" w:themeColor="text1"/>
          <w:sz w:val="16"/>
          <w:szCs w:val="16"/>
        </w:rPr>
        <w:t xml:space="preserve">   </w:t>
      </w:r>
      <w:r>
        <w:rPr>
          <w:b/>
          <w:bCs/>
          <w:i/>
          <w:iCs/>
          <w:color w:val="000000" w:themeColor="text1"/>
          <w:sz w:val="16"/>
          <w:szCs w:val="16"/>
        </w:rPr>
        <w:t xml:space="preserve">    </w:t>
      </w:r>
      <w:r w:rsidR="00483A61">
        <w:rPr>
          <w:b/>
          <w:bCs/>
          <w:i/>
          <w:iCs/>
          <w:color w:val="000000" w:themeColor="text1"/>
          <w:sz w:val="16"/>
          <w:szCs w:val="16"/>
        </w:rPr>
        <w:t xml:space="preserve">                        </w:t>
      </w:r>
      <w:r w:rsidR="00B3358E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$</w:t>
      </w:r>
      <w:r w:rsidR="00A369C5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</w:t>
      </w:r>
      <w:r w:rsidR="00A6707C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75</w:t>
      </w:r>
      <w:r w:rsidR="00DB0017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A369C5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| After May </w:t>
      </w:r>
      <w:r w:rsidR="003610A6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15</w:t>
      </w:r>
      <w:r w:rsidR="003610A6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vertAlign w:val="superscript"/>
        </w:rPr>
        <w:t>th</w:t>
      </w:r>
      <w:r w:rsidR="003610A6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A369C5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$2</w:t>
      </w:r>
      <w:r w:rsidR="00DB0017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25</w:t>
      </w:r>
      <w:r w:rsidR="00B3358E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="00D63CC1" w:rsidRPr="00223A38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br/>
      </w:r>
      <w:r w:rsidR="006528C2">
        <w:rPr>
          <w:b/>
          <w:bCs/>
          <w:color w:val="000000" w:themeColor="text1"/>
        </w:rPr>
        <w:t>K-</w:t>
      </w:r>
      <w:r w:rsidR="00B3358E" w:rsidRPr="00223A38">
        <w:rPr>
          <w:b/>
          <w:bCs/>
          <w:color w:val="000000" w:themeColor="text1"/>
        </w:rPr>
        <w:t xml:space="preserve">Kids </w:t>
      </w:r>
      <w:r w:rsidR="00B81D78" w:rsidRPr="00223A38">
        <w:rPr>
          <w:b/>
          <w:bCs/>
          <w:color w:val="000000" w:themeColor="text1"/>
        </w:rPr>
        <w:t>(</w:t>
      </w:r>
      <w:r w:rsidR="00A6707C" w:rsidRPr="00223A38">
        <w:rPr>
          <w:b/>
          <w:bCs/>
          <w:color w:val="000000" w:themeColor="text1"/>
          <w:sz w:val="18"/>
          <w:szCs w:val="18"/>
        </w:rPr>
        <w:t>6</w:t>
      </w:r>
      <w:r w:rsidR="00B3358E" w:rsidRPr="00223A38">
        <w:rPr>
          <w:b/>
          <w:bCs/>
          <w:color w:val="000000" w:themeColor="text1"/>
          <w:sz w:val="18"/>
          <w:szCs w:val="18"/>
        </w:rPr>
        <w:t xml:space="preserve"> </w:t>
      </w:r>
      <w:r w:rsidR="00D63CC1" w:rsidRPr="00223A38">
        <w:rPr>
          <w:b/>
          <w:bCs/>
          <w:color w:val="000000" w:themeColor="text1"/>
          <w:sz w:val="18"/>
          <w:szCs w:val="18"/>
        </w:rPr>
        <w:t xml:space="preserve">years of age </w:t>
      </w:r>
      <w:r w:rsidR="00B3358E" w:rsidRPr="00223A38">
        <w:rPr>
          <w:b/>
          <w:bCs/>
          <w:color w:val="000000" w:themeColor="text1"/>
          <w:sz w:val="18"/>
          <w:szCs w:val="18"/>
        </w:rPr>
        <w:t>and up</w:t>
      </w:r>
      <w:r w:rsidR="00B81D78" w:rsidRPr="00223A38">
        <w:rPr>
          <w:b/>
          <w:bCs/>
          <w:color w:val="000000" w:themeColor="text1"/>
          <w:sz w:val="18"/>
          <w:szCs w:val="18"/>
        </w:rPr>
        <w:t>)</w:t>
      </w:r>
      <w:r w:rsidR="00B3358E" w:rsidRPr="00223A38">
        <w:rPr>
          <w:b/>
          <w:bCs/>
          <w:color w:val="000000" w:themeColor="text1"/>
        </w:rPr>
        <w:t>:</w:t>
      </w:r>
      <w:r w:rsidR="00B81D78" w:rsidRPr="00223A38">
        <w:rPr>
          <w:b/>
          <w:bCs/>
          <w:color w:val="000000" w:themeColor="text1"/>
        </w:rPr>
        <w:t xml:space="preserve"> </w:t>
      </w:r>
      <w:r w:rsidR="00B81D78" w:rsidRPr="00223A38">
        <w:rPr>
          <w:b/>
          <w:bCs/>
          <w:i/>
          <w:iCs/>
          <w:color w:val="000000" w:themeColor="text1"/>
          <w:sz w:val="18"/>
          <w:szCs w:val="18"/>
        </w:rPr>
        <w:t xml:space="preserve"> </w:t>
      </w:r>
      <w:r w:rsidR="00B81D78" w:rsidRPr="00223A38">
        <w:rPr>
          <w:b/>
          <w:bCs/>
          <w:i/>
          <w:iCs/>
          <w:color w:val="000000" w:themeColor="text1"/>
          <w:sz w:val="16"/>
          <w:szCs w:val="16"/>
        </w:rPr>
        <w:t>(Monday, Tuesday, and Wednesday dinner only)</w:t>
      </w:r>
      <w:r w:rsidR="00A369C5" w:rsidRPr="00223A38">
        <w:rPr>
          <w:b/>
          <w:bCs/>
          <w:color w:val="000000" w:themeColor="text1"/>
        </w:rPr>
        <w:t xml:space="preserve"> </w:t>
      </w:r>
      <w:r w:rsidR="00B81D78" w:rsidRPr="00223A38">
        <w:rPr>
          <w:b/>
          <w:bCs/>
          <w:color w:val="000000" w:themeColor="text1"/>
        </w:rPr>
        <w:t xml:space="preserve">  </w:t>
      </w:r>
      <w:r w:rsidR="00D635F3" w:rsidRPr="00223A38">
        <w:rPr>
          <w:b/>
          <w:bCs/>
          <w:color w:val="000000" w:themeColor="text1"/>
        </w:rPr>
        <w:t xml:space="preserve">          </w:t>
      </w:r>
      <w:r>
        <w:rPr>
          <w:b/>
          <w:bCs/>
          <w:color w:val="000000" w:themeColor="text1"/>
        </w:rPr>
        <w:t xml:space="preserve"> </w:t>
      </w:r>
      <w:r w:rsidR="00483A61">
        <w:rPr>
          <w:b/>
          <w:bCs/>
          <w:color w:val="000000" w:themeColor="text1"/>
        </w:rPr>
        <w:t xml:space="preserve">                 </w:t>
      </w:r>
      <w:r>
        <w:rPr>
          <w:b/>
          <w:bCs/>
          <w:color w:val="000000" w:themeColor="text1"/>
        </w:rPr>
        <w:t xml:space="preserve"> </w:t>
      </w:r>
      <w:r w:rsidR="00483A61">
        <w:rPr>
          <w:b/>
          <w:bCs/>
          <w:color w:val="000000" w:themeColor="text1"/>
        </w:rPr>
        <w:t xml:space="preserve">    </w:t>
      </w:r>
      <w:r>
        <w:rPr>
          <w:b/>
          <w:bCs/>
          <w:color w:val="000000" w:themeColor="text1"/>
        </w:rPr>
        <w:t xml:space="preserve"> </w:t>
      </w:r>
      <w:r w:rsidR="00A369C5" w:rsidRPr="00223A38">
        <w:rPr>
          <w:b/>
          <w:bCs/>
          <w:color w:val="000000" w:themeColor="text1"/>
        </w:rPr>
        <w:t>$1</w:t>
      </w:r>
      <w:r w:rsidR="00DB0017" w:rsidRPr="00223A38">
        <w:rPr>
          <w:b/>
          <w:bCs/>
          <w:color w:val="000000" w:themeColor="text1"/>
        </w:rPr>
        <w:t>00</w:t>
      </w:r>
      <w:r w:rsidR="00A369C5" w:rsidRPr="00223A38">
        <w:rPr>
          <w:b/>
          <w:bCs/>
          <w:color w:val="000000" w:themeColor="text1"/>
        </w:rPr>
        <w:t xml:space="preserve">| After May </w:t>
      </w:r>
      <w:r w:rsidR="003610A6" w:rsidRPr="00223A38">
        <w:rPr>
          <w:b/>
          <w:bCs/>
          <w:color w:val="000000" w:themeColor="text1"/>
        </w:rPr>
        <w:t>15</w:t>
      </w:r>
      <w:r w:rsidR="003610A6" w:rsidRPr="00223A38">
        <w:rPr>
          <w:b/>
          <w:bCs/>
          <w:color w:val="000000" w:themeColor="text1"/>
          <w:vertAlign w:val="superscript"/>
        </w:rPr>
        <w:t>th</w:t>
      </w:r>
      <w:r w:rsidR="003610A6" w:rsidRPr="00223A38">
        <w:rPr>
          <w:b/>
          <w:bCs/>
          <w:color w:val="000000" w:themeColor="text1"/>
        </w:rPr>
        <w:t xml:space="preserve"> </w:t>
      </w:r>
      <w:r w:rsidR="00B3358E" w:rsidRPr="00223A38">
        <w:rPr>
          <w:b/>
          <w:bCs/>
          <w:color w:val="000000" w:themeColor="text1"/>
        </w:rPr>
        <w:t>$</w:t>
      </w:r>
      <w:r w:rsidR="00A369C5" w:rsidRPr="00223A38">
        <w:rPr>
          <w:b/>
          <w:bCs/>
          <w:color w:val="000000" w:themeColor="text1"/>
        </w:rPr>
        <w:t>1</w:t>
      </w:r>
      <w:r w:rsidR="00D51BF8" w:rsidRPr="00223A38">
        <w:rPr>
          <w:b/>
          <w:bCs/>
          <w:color w:val="000000" w:themeColor="text1"/>
        </w:rPr>
        <w:t>50</w:t>
      </w:r>
      <w:r w:rsidR="00B3358E" w:rsidRPr="00223A38">
        <w:rPr>
          <w:b/>
          <w:bCs/>
          <w:color w:val="000000" w:themeColor="text1"/>
        </w:rPr>
        <w:t xml:space="preserve"> </w:t>
      </w:r>
    </w:p>
    <w:p w14:paraId="537D3A76" w14:textId="7A434766" w:rsidR="00E32E08" w:rsidRPr="00D632E5" w:rsidRDefault="00483A61" w:rsidP="003610A6">
      <w:pPr>
        <w:spacing w:after="0" w:line="276" w:lineRule="auto"/>
        <w:jc w:val="center"/>
        <w:rPr>
          <w:rFonts w:asciiTheme="majorHAnsi" w:hAnsiTheme="majorHAnsi" w:cstheme="majorHAnsi"/>
          <w:b/>
          <w:bCs/>
          <w:color w:val="EE0000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EE0000"/>
          <w:sz w:val="22"/>
          <w:szCs w:val="22"/>
        </w:rPr>
        <w:t xml:space="preserve"> 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2785"/>
        <w:gridCol w:w="8010"/>
      </w:tblGrid>
      <w:tr w:rsidR="0048424B" w14:paraId="25BDF2E9" w14:textId="77777777" w:rsidTr="009D7D8D">
        <w:tc>
          <w:tcPr>
            <w:tcW w:w="2785" w:type="dxa"/>
          </w:tcPr>
          <w:p w14:paraId="0F679225" w14:textId="6F398745" w:rsidR="0048424B" w:rsidRDefault="0048424B" w:rsidP="009D45B7">
            <w:pPr>
              <w:spacing w:after="100" w:afterAutospacing="1" w:line="276" w:lineRule="auto"/>
              <w:rPr>
                <w:b/>
                <w:bCs/>
              </w:rPr>
            </w:pPr>
            <w:r>
              <w:rPr>
                <w:b/>
                <w:bCs/>
              </w:rPr>
              <w:t>Company Name</w:t>
            </w:r>
          </w:p>
        </w:tc>
        <w:tc>
          <w:tcPr>
            <w:tcW w:w="8010" w:type="dxa"/>
          </w:tcPr>
          <w:p w14:paraId="135E5A61" w14:textId="77777777" w:rsidR="0048424B" w:rsidRDefault="0048424B" w:rsidP="009D45B7">
            <w:pPr>
              <w:spacing w:after="100" w:afterAutospacing="1" w:line="276" w:lineRule="auto"/>
              <w:rPr>
                <w:b/>
                <w:bCs/>
              </w:rPr>
            </w:pPr>
          </w:p>
        </w:tc>
      </w:tr>
      <w:tr w:rsidR="0048424B" w14:paraId="02E86889" w14:textId="77777777" w:rsidTr="009D7D8D">
        <w:tc>
          <w:tcPr>
            <w:tcW w:w="2785" w:type="dxa"/>
          </w:tcPr>
          <w:p w14:paraId="031CACEA" w14:textId="11CB5B85" w:rsidR="0048424B" w:rsidRDefault="0048424B" w:rsidP="009D45B7">
            <w:pPr>
              <w:spacing w:after="100" w:afterAutospacing="1" w:line="276" w:lineRule="auto"/>
              <w:rPr>
                <w:b/>
                <w:bCs/>
              </w:rPr>
            </w:pPr>
            <w:r>
              <w:rPr>
                <w:b/>
                <w:bCs/>
              </w:rPr>
              <w:t>Company Email and Phone</w:t>
            </w:r>
          </w:p>
        </w:tc>
        <w:tc>
          <w:tcPr>
            <w:tcW w:w="8010" w:type="dxa"/>
          </w:tcPr>
          <w:p w14:paraId="7E223F6E" w14:textId="77777777" w:rsidR="0048424B" w:rsidRDefault="0048424B" w:rsidP="009D45B7">
            <w:pPr>
              <w:spacing w:after="100" w:afterAutospacing="1" w:line="276" w:lineRule="auto"/>
              <w:rPr>
                <w:b/>
                <w:bCs/>
              </w:rPr>
            </w:pPr>
          </w:p>
        </w:tc>
      </w:tr>
    </w:tbl>
    <w:p w14:paraId="0D55C8F8" w14:textId="77777777" w:rsidR="003B2120" w:rsidRDefault="00D63CC1" w:rsidP="003B2120">
      <w:pPr>
        <w:spacing w:after="0" w:line="276" w:lineRule="auto"/>
        <w:rPr>
          <w:rFonts w:asciiTheme="majorHAnsi" w:hAnsiTheme="majorHAnsi" w:cstheme="majorHAnsi"/>
        </w:rPr>
      </w:pPr>
      <w:r>
        <w:rPr>
          <w:b/>
          <w:bCs/>
        </w:rPr>
        <w:br/>
      </w:r>
      <w:r w:rsidR="003B2120" w:rsidRPr="003B2120">
        <w:rPr>
          <w:rFonts w:asciiTheme="majorHAnsi" w:hAnsiTheme="majorHAnsi" w:cstheme="majorHAnsi"/>
          <w:color w:val="000000" w:themeColor="text1"/>
        </w:rPr>
        <w:t xml:space="preserve">Registration type: Full-F, Guest-G or Child-C </w:t>
      </w:r>
    </w:p>
    <w:p w14:paraId="48455345" w14:textId="482B0D92" w:rsidR="0048424B" w:rsidRPr="0048424B" w:rsidRDefault="003B2120" w:rsidP="003B2120">
      <w:pPr>
        <w:spacing w:after="0" w:line="276" w:lineRule="auto"/>
        <w:rPr>
          <w:rFonts w:asciiTheme="majorHAnsi" w:hAnsiTheme="majorHAnsi" w:cstheme="majorHAnsi"/>
        </w:rPr>
      </w:pPr>
      <w:r w:rsidRPr="003B2120">
        <w:rPr>
          <w:rFonts w:asciiTheme="majorHAnsi" w:hAnsiTheme="majorHAnsi" w:cstheme="majorHAnsi"/>
          <w:i/>
          <w:iCs/>
          <w:color w:val="000000" w:themeColor="text1"/>
        </w:rPr>
        <w:t xml:space="preserve">*Please list </w:t>
      </w:r>
      <w:r w:rsidRPr="003B2120">
        <w:rPr>
          <w:rFonts w:asciiTheme="majorHAnsi" w:hAnsiTheme="majorHAnsi" w:cstheme="majorHAnsi"/>
          <w:b/>
          <w:bCs/>
          <w:i/>
          <w:iCs/>
          <w:color w:val="000000" w:themeColor="text1"/>
        </w:rPr>
        <w:t xml:space="preserve">ALL </w:t>
      </w:r>
      <w:r w:rsidRPr="003B2120">
        <w:rPr>
          <w:rFonts w:asciiTheme="majorHAnsi" w:hAnsiTheme="majorHAnsi" w:cstheme="majorHAnsi"/>
          <w:i/>
          <w:iCs/>
          <w:color w:val="000000" w:themeColor="text1"/>
        </w:rPr>
        <w:t>children attending and provide ages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8"/>
        <w:gridCol w:w="1265"/>
        <w:gridCol w:w="1258"/>
        <w:gridCol w:w="1202"/>
        <w:gridCol w:w="1030"/>
        <w:gridCol w:w="1037"/>
        <w:gridCol w:w="939"/>
        <w:gridCol w:w="1013"/>
        <w:gridCol w:w="1128"/>
      </w:tblGrid>
      <w:tr w:rsidR="00182240" w:rsidRPr="003B2120" w14:paraId="3E20FEC3" w14:textId="779140DD" w:rsidTr="00C94DC5">
        <w:tc>
          <w:tcPr>
            <w:tcW w:w="1975" w:type="dxa"/>
          </w:tcPr>
          <w:p w14:paraId="024218FD" w14:textId="53D15C41" w:rsidR="00182240" w:rsidRPr="0018224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  <w:b/>
                <w:bCs/>
              </w:rPr>
            </w:pPr>
            <w:r w:rsidRPr="00182240">
              <w:rPr>
                <w:rFonts w:asciiTheme="majorHAnsi" w:hAnsiTheme="majorHAnsi" w:cstheme="majorHAnsi"/>
                <w:b/>
                <w:bCs/>
              </w:rPr>
              <w:t>Name</w:t>
            </w:r>
          </w:p>
        </w:tc>
        <w:tc>
          <w:tcPr>
            <w:tcW w:w="1170" w:type="dxa"/>
          </w:tcPr>
          <w:p w14:paraId="3CC54850" w14:textId="73FBC9DF" w:rsidR="00182240" w:rsidRPr="00182240" w:rsidRDefault="00182240" w:rsidP="003B2120">
            <w:pPr>
              <w:spacing w:line="276" w:lineRule="auto"/>
              <w:rPr>
                <w:rFonts w:asciiTheme="majorHAnsi" w:hAnsiTheme="majorHAnsi" w:cstheme="majorHAnsi"/>
                <w:b/>
                <w:bCs/>
              </w:rPr>
            </w:pPr>
            <w:r w:rsidRPr="00182240">
              <w:rPr>
                <w:rFonts w:asciiTheme="majorHAnsi" w:hAnsiTheme="majorHAnsi" w:cstheme="majorHAnsi"/>
                <w:b/>
                <w:bCs/>
              </w:rPr>
              <w:t>Registration Type (</w:t>
            </w:r>
            <w:proofErr w:type="gramStart"/>
            <w:r w:rsidRPr="00182240">
              <w:rPr>
                <w:rFonts w:asciiTheme="majorHAnsi" w:hAnsiTheme="majorHAnsi" w:cstheme="majorHAnsi"/>
                <w:b/>
                <w:bCs/>
              </w:rPr>
              <w:t>F,G</w:t>
            </w:r>
            <w:proofErr w:type="gramEnd"/>
            <w:r w:rsidRPr="00182240">
              <w:rPr>
                <w:rFonts w:asciiTheme="majorHAnsi" w:hAnsiTheme="majorHAnsi" w:cstheme="majorHAnsi"/>
                <w:b/>
                <w:bCs/>
              </w:rPr>
              <w:t xml:space="preserve">,C)  </w:t>
            </w:r>
          </w:p>
        </w:tc>
        <w:tc>
          <w:tcPr>
            <w:tcW w:w="1260" w:type="dxa"/>
          </w:tcPr>
          <w:p w14:paraId="7773EF34" w14:textId="7B187508" w:rsidR="00182240" w:rsidRPr="0018224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  <w:b/>
                <w:bCs/>
              </w:rPr>
            </w:pPr>
            <w:r w:rsidRPr="00182240">
              <w:rPr>
                <w:rFonts w:asciiTheme="majorHAnsi" w:hAnsiTheme="majorHAnsi" w:cstheme="majorHAnsi"/>
                <w:b/>
                <w:bCs/>
              </w:rPr>
              <w:t>Registration Cost</w:t>
            </w:r>
          </w:p>
        </w:tc>
        <w:tc>
          <w:tcPr>
            <w:tcW w:w="1212" w:type="dxa"/>
          </w:tcPr>
          <w:p w14:paraId="35AC97A6" w14:textId="0B3175AD" w:rsidR="00182240" w:rsidRPr="0018224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  <w:b/>
                <w:bCs/>
              </w:rPr>
            </w:pPr>
            <w:r w:rsidRPr="00182240">
              <w:rPr>
                <w:rFonts w:asciiTheme="majorHAnsi" w:hAnsiTheme="majorHAnsi" w:cstheme="majorHAnsi"/>
                <w:b/>
                <w:bCs/>
              </w:rPr>
              <w:t>Montana Cup</w:t>
            </w:r>
            <w:r w:rsidR="00E32E08">
              <w:rPr>
                <w:rFonts w:asciiTheme="majorHAnsi" w:hAnsiTheme="majorHAnsi" w:cstheme="majorHAnsi"/>
                <w:b/>
                <w:bCs/>
              </w:rPr>
              <w:t xml:space="preserve"> $175</w:t>
            </w:r>
          </w:p>
        </w:tc>
        <w:tc>
          <w:tcPr>
            <w:tcW w:w="1030" w:type="dxa"/>
          </w:tcPr>
          <w:p w14:paraId="39429B97" w14:textId="1A94105A" w:rsidR="00182240" w:rsidRPr="0018224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  <w:b/>
                <w:bCs/>
              </w:rPr>
            </w:pPr>
            <w:r w:rsidRPr="00182240">
              <w:rPr>
                <w:rFonts w:asciiTheme="majorHAnsi" w:hAnsiTheme="majorHAnsi" w:cstheme="majorHAnsi"/>
                <w:b/>
                <w:bCs/>
              </w:rPr>
              <w:t>Memorial</w:t>
            </w:r>
            <w:r w:rsidR="00E32E08">
              <w:rPr>
                <w:rFonts w:asciiTheme="majorHAnsi" w:hAnsiTheme="majorHAnsi" w:cstheme="majorHAnsi"/>
                <w:b/>
                <w:bCs/>
              </w:rPr>
              <w:t xml:space="preserve"> $150</w:t>
            </w:r>
          </w:p>
        </w:tc>
        <w:tc>
          <w:tcPr>
            <w:tcW w:w="1039" w:type="dxa"/>
          </w:tcPr>
          <w:p w14:paraId="4B57B2FE" w14:textId="6038DF9D" w:rsidR="00182240" w:rsidRPr="0018224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  <w:b/>
                <w:bCs/>
              </w:rPr>
            </w:pPr>
            <w:r w:rsidRPr="00182240">
              <w:rPr>
                <w:rFonts w:asciiTheme="majorHAnsi" w:hAnsiTheme="majorHAnsi" w:cstheme="majorHAnsi"/>
                <w:b/>
                <w:bCs/>
              </w:rPr>
              <w:t>Scramble</w:t>
            </w:r>
            <w:r w:rsidR="00E32E08">
              <w:rPr>
                <w:rFonts w:asciiTheme="majorHAnsi" w:hAnsiTheme="majorHAnsi" w:cstheme="majorHAnsi"/>
                <w:b/>
                <w:bCs/>
              </w:rPr>
              <w:t xml:space="preserve"> $150</w:t>
            </w:r>
          </w:p>
        </w:tc>
        <w:tc>
          <w:tcPr>
            <w:tcW w:w="940" w:type="dxa"/>
          </w:tcPr>
          <w:p w14:paraId="7E7A8A85" w14:textId="6DC5D019" w:rsidR="00182240" w:rsidRPr="0018224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182240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Golf Handicap</w:t>
            </w:r>
          </w:p>
        </w:tc>
        <w:tc>
          <w:tcPr>
            <w:tcW w:w="1013" w:type="dxa"/>
          </w:tcPr>
          <w:p w14:paraId="69F40603" w14:textId="27EC3A68" w:rsidR="00182240" w:rsidRPr="0018224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  <w:b/>
                <w:bCs/>
              </w:rPr>
            </w:pPr>
            <w:r w:rsidRPr="00182240">
              <w:rPr>
                <w:rFonts w:asciiTheme="majorHAnsi" w:hAnsiTheme="majorHAnsi" w:cstheme="majorHAnsi"/>
                <w:b/>
                <w:bCs/>
              </w:rPr>
              <w:t xml:space="preserve">Cornhole </w:t>
            </w:r>
            <w:r w:rsidRPr="0018224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(Yes or No)</w:t>
            </w:r>
          </w:p>
        </w:tc>
        <w:tc>
          <w:tcPr>
            <w:tcW w:w="1151" w:type="dxa"/>
          </w:tcPr>
          <w:p w14:paraId="1A7257AC" w14:textId="46B35C98" w:rsidR="00182240" w:rsidRPr="0018224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  <w:b/>
                <w:bCs/>
              </w:rPr>
            </w:pPr>
            <w:r w:rsidRPr="00182240">
              <w:rPr>
                <w:rFonts w:asciiTheme="majorHAnsi" w:hAnsiTheme="majorHAnsi" w:cstheme="majorHAnsi"/>
                <w:b/>
                <w:bCs/>
              </w:rPr>
              <w:t>Total</w:t>
            </w:r>
          </w:p>
        </w:tc>
      </w:tr>
      <w:tr w:rsidR="00182240" w:rsidRPr="003B2120" w14:paraId="4821FBD4" w14:textId="2F9A1EDA" w:rsidTr="00C94DC5">
        <w:tc>
          <w:tcPr>
            <w:tcW w:w="1975" w:type="dxa"/>
          </w:tcPr>
          <w:p w14:paraId="12DA4ECB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70" w:type="dxa"/>
          </w:tcPr>
          <w:p w14:paraId="5C0D6DF4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260" w:type="dxa"/>
          </w:tcPr>
          <w:p w14:paraId="0A4009ED" w14:textId="49EB82E8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212" w:type="dxa"/>
          </w:tcPr>
          <w:p w14:paraId="55C98C3B" w14:textId="31496442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0" w:type="dxa"/>
          </w:tcPr>
          <w:p w14:paraId="3015AA0C" w14:textId="5516D5D4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9" w:type="dxa"/>
          </w:tcPr>
          <w:p w14:paraId="4A295671" w14:textId="3ABC6B5E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940" w:type="dxa"/>
          </w:tcPr>
          <w:p w14:paraId="2EE5FCDA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013" w:type="dxa"/>
          </w:tcPr>
          <w:p w14:paraId="3F6CFEEE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51" w:type="dxa"/>
            <w:shd w:val="clear" w:color="auto" w:fill="92D050"/>
          </w:tcPr>
          <w:p w14:paraId="469E61F8" w14:textId="1D6FE0A2" w:rsidR="00182240" w:rsidRPr="003B2120" w:rsidRDefault="00D632E5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</w:tr>
      <w:tr w:rsidR="00182240" w:rsidRPr="003B2120" w14:paraId="1E4BCA0B" w14:textId="45213997" w:rsidTr="00C94DC5">
        <w:tc>
          <w:tcPr>
            <w:tcW w:w="1975" w:type="dxa"/>
          </w:tcPr>
          <w:p w14:paraId="5AC6DC8A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70" w:type="dxa"/>
          </w:tcPr>
          <w:p w14:paraId="1A0782E3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260" w:type="dxa"/>
          </w:tcPr>
          <w:p w14:paraId="2D34EF65" w14:textId="0D4A0B4E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212" w:type="dxa"/>
          </w:tcPr>
          <w:p w14:paraId="62D0C09E" w14:textId="122C87B8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0" w:type="dxa"/>
          </w:tcPr>
          <w:p w14:paraId="7D7A5FCF" w14:textId="6816052C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9" w:type="dxa"/>
          </w:tcPr>
          <w:p w14:paraId="5ABA9669" w14:textId="1ACDBB0E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940" w:type="dxa"/>
          </w:tcPr>
          <w:p w14:paraId="4329310E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013" w:type="dxa"/>
          </w:tcPr>
          <w:p w14:paraId="7424EC41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51" w:type="dxa"/>
            <w:shd w:val="clear" w:color="auto" w:fill="92D050"/>
          </w:tcPr>
          <w:p w14:paraId="26AB2F2C" w14:textId="27024723" w:rsidR="00182240" w:rsidRPr="003B2120" w:rsidRDefault="00D632E5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</w:tr>
      <w:tr w:rsidR="00182240" w:rsidRPr="003B2120" w14:paraId="2CB86B66" w14:textId="103D723F" w:rsidTr="00C94DC5">
        <w:tc>
          <w:tcPr>
            <w:tcW w:w="1975" w:type="dxa"/>
          </w:tcPr>
          <w:p w14:paraId="5C92C74F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70" w:type="dxa"/>
          </w:tcPr>
          <w:p w14:paraId="05F50E33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260" w:type="dxa"/>
          </w:tcPr>
          <w:p w14:paraId="252E6E9B" w14:textId="551F2238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212" w:type="dxa"/>
          </w:tcPr>
          <w:p w14:paraId="0155ED01" w14:textId="4FB7E43D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0" w:type="dxa"/>
          </w:tcPr>
          <w:p w14:paraId="5871F7C8" w14:textId="2FD15D0D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9" w:type="dxa"/>
          </w:tcPr>
          <w:p w14:paraId="273BAB3F" w14:textId="618DCD18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940" w:type="dxa"/>
          </w:tcPr>
          <w:p w14:paraId="37254AEE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013" w:type="dxa"/>
          </w:tcPr>
          <w:p w14:paraId="5A70F031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51" w:type="dxa"/>
            <w:shd w:val="clear" w:color="auto" w:fill="92D050"/>
          </w:tcPr>
          <w:p w14:paraId="20548466" w14:textId="22801715" w:rsidR="00182240" w:rsidRPr="003B2120" w:rsidRDefault="00D632E5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</w:tr>
      <w:tr w:rsidR="00182240" w:rsidRPr="003B2120" w14:paraId="00C8FCFA" w14:textId="656808A8" w:rsidTr="00C94DC5">
        <w:tc>
          <w:tcPr>
            <w:tcW w:w="1975" w:type="dxa"/>
          </w:tcPr>
          <w:p w14:paraId="39FCE0DA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70" w:type="dxa"/>
          </w:tcPr>
          <w:p w14:paraId="354AD8E6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260" w:type="dxa"/>
          </w:tcPr>
          <w:p w14:paraId="136FB0E5" w14:textId="26709915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212" w:type="dxa"/>
          </w:tcPr>
          <w:p w14:paraId="3EE203A7" w14:textId="5CBBE4BB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0" w:type="dxa"/>
          </w:tcPr>
          <w:p w14:paraId="7FB2FBED" w14:textId="0DE44AF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9" w:type="dxa"/>
          </w:tcPr>
          <w:p w14:paraId="1077A045" w14:textId="1801F6BA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940" w:type="dxa"/>
          </w:tcPr>
          <w:p w14:paraId="584C4391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013" w:type="dxa"/>
          </w:tcPr>
          <w:p w14:paraId="64A641DC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51" w:type="dxa"/>
            <w:shd w:val="clear" w:color="auto" w:fill="92D050"/>
          </w:tcPr>
          <w:p w14:paraId="6320F96F" w14:textId="7012F64F" w:rsidR="00182240" w:rsidRPr="003B2120" w:rsidRDefault="00D632E5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</w:tr>
      <w:tr w:rsidR="00182240" w:rsidRPr="003B2120" w14:paraId="4EEF14C2" w14:textId="030E0074" w:rsidTr="00C94DC5">
        <w:tc>
          <w:tcPr>
            <w:tcW w:w="1975" w:type="dxa"/>
          </w:tcPr>
          <w:p w14:paraId="399DBA7E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70" w:type="dxa"/>
          </w:tcPr>
          <w:p w14:paraId="73084C0A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260" w:type="dxa"/>
          </w:tcPr>
          <w:p w14:paraId="2059FFE4" w14:textId="01BBA9EA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212" w:type="dxa"/>
          </w:tcPr>
          <w:p w14:paraId="37BA82CE" w14:textId="63CA2D7F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0" w:type="dxa"/>
          </w:tcPr>
          <w:p w14:paraId="0938DC6D" w14:textId="1DF5EAD6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9" w:type="dxa"/>
          </w:tcPr>
          <w:p w14:paraId="656CEEED" w14:textId="1E62EB5B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940" w:type="dxa"/>
          </w:tcPr>
          <w:p w14:paraId="1F16F62E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013" w:type="dxa"/>
          </w:tcPr>
          <w:p w14:paraId="0F2F346A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51" w:type="dxa"/>
            <w:shd w:val="clear" w:color="auto" w:fill="92D050"/>
          </w:tcPr>
          <w:p w14:paraId="4B340F8C" w14:textId="346DB704" w:rsidR="00182240" w:rsidRPr="003B2120" w:rsidRDefault="00D632E5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</w:tr>
      <w:tr w:rsidR="00182240" w:rsidRPr="003B2120" w14:paraId="046DF72B" w14:textId="77777777" w:rsidTr="00C94DC5">
        <w:tc>
          <w:tcPr>
            <w:tcW w:w="1975" w:type="dxa"/>
          </w:tcPr>
          <w:p w14:paraId="23EBCCB4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70" w:type="dxa"/>
          </w:tcPr>
          <w:p w14:paraId="2818E0B2" w14:textId="40B095CF" w:rsidR="00182240" w:rsidRPr="003B2120" w:rsidRDefault="00223A38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Sponsorship:</w:t>
            </w:r>
          </w:p>
        </w:tc>
        <w:tc>
          <w:tcPr>
            <w:tcW w:w="1260" w:type="dxa"/>
          </w:tcPr>
          <w:p w14:paraId="5D70D531" w14:textId="1D5FD03F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212" w:type="dxa"/>
          </w:tcPr>
          <w:p w14:paraId="4CAFB269" w14:textId="7FC4B555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030" w:type="dxa"/>
          </w:tcPr>
          <w:p w14:paraId="0B5C386B" w14:textId="386D83C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039" w:type="dxa"/>
          </w:tcPr>
          <w:p w14:paraId="6BED2547" w14:textId="5C65338C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940" w:type="dxa"/>
          </w:tcPr>
          <w:p w14:paraId="03BC0EC8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013" w:type="dxa"/>
          </w:tcPr>
          <w:p w14:paraId="4634928D" w14:textId="4D024B80" w:rsidR="00182240" w:rsidRPr="00E32E08" w:rsidRDefault="00D632E5" w:rsidP="009D45B7">
            <w:pPr>
              <w:spacing w:after="100" w:afterAutospacing="1" w:line="276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E32E08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Sponsorship Total: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92D050"/>
          </w:tcPr>
          <w:p w14:paraId="608FB70A" w14:textId="0F93CEB5" w:rsidR="00182240" w:rsidRPr="003B2120" w:rsidRDefault="00D632E5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</w:tr>
      <w:tr w:rsidR="00182240" w:rsidRPr="003B2120" w14:paraId="621235D2" w14:textId="77777777" w:rsidTr="00C94DC5">
        <w:trPr>
          <w:trHeight w:val="422"/>
        </w:trPr>
        <w:tc>
          <w:tcPr>
            <w:tcW w:w="1975" w:type="dxa"/>
          </w:tcPr>
          <w:p w14:paraId="62A26A9C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170" w:type="dxa"/>
            <w:shd w:val="clear" w:color="auto" w:fill="92D050"/>
          </w:tcPr>
          <w:p w14:paraId="0BE0CB33" w14:textId="405C1C5C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Totals:</w:t>
            </w:r>
          </w:p>
        </w:tc>
        <w:tc>
          <w:tcPr>
            <w:tcW w:w="1260" w:type="dxa"/>
            <w:shd w:val="clear" w:color="auto" w:fill="92D050"/>
          </w:tcPr>
          <w:p w14:paraId="49E025EA" w14:textId="1104B35B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212" w:type="dxa"/>
            <w:shd w:val="clear" w:color="auto" w:fill="92D050"/>
          </w:tcPr>
          <w:p w14:paraId="371B594D" w14:textId="63F1FA29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0" w:type="dxa"/>
            <w:shd w:val="clear" w:color="auto" w:fill="92D050"/>
          </w:tcPr>
          <w:p w14:paraId="2F3DA9E7" w14:textId="4E52C8A1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1039" w:type="dxa"/>
            <w:shd w:val="clear" w:color="auto" w:fill="92D050"/>
          </w:tcPr>
          <w:p w14:paraId="6BABCEF8" w14:textId="0BDC92AA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  <w:tc>
          <w:tcPr>
            <w:tcW w:w="940" w:type="dxa"/>
            <w:shd w:val="clear" w:color="auto" w:fill="92D050"/>
          </w:tcPr>
          <w:p w14:paraId="392FE7F2" w14:textId="77777777" w:rsidR="00182240" w:rsidRPr="003B2120" w:rsidRDefault="00182240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1013" w:type="dxa"/>
            <w:shd w:val="clear" w:color="auto" w:fill="92D050"/>
          </w:tcPr>
          <w:p w14:paraId="609FD2A0" w14:textId="40B5795B" w:rsidR="00182240" w:rsidRPr="00E32E08" w:rsidRDefault="00E32E08" w:rsidP="009D45B7">
            <w:pPr>
              <w:spacing w:after="100" w:afterAutospacing="1" w:line="276" w:lineRule="auto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E32E08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Grand Total</w:t>
            </w:r>
          </w:p>
        </w:tc>
        <w:tc>
          <w:tcPr>
            <w:tcW w:w="1151" w:type="dxa"/>
            <w:shd w:val="clear" w:color="auto" w:fill="92D050"/>
          </w:tcPr>
          <w:p w14:paraId="7DE1FF75" w14:textId="0CFD7712" w:rsidR="00182240" w:rsidRPr="003B2120" w:rsidRDefault="00E32E08" w:rsidP="009D45B7">
            <w:pPr>
              <w:spacing w:after="100" w:afterAutospacing="1" w:line="276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$</w:t>
            </w:r>
          </w:p>
        </w:tc>
      </w:tr>
    </w:tbl>
    <w:p w14:paraId="0DA285B7" w14:textId="77777777" w:rsidR="001D7F6B" w:rsidRPr="001D7F6B" w:rsidRDefault="001D7F6B" w:rsidP="001D7F6B">
      <w:pPr>
        <w:spacing w:after="0" w:line="276" w:lineRule="auto"/>
        <w:jc w:val="center"/>
        <w:rPr>
          <w:rFonts w:asciiTheme="majorHAnsi" w:hAnsiTheme="majorHAnsi" w:cstheme="majorHAnsi"/>
          <w:b/>
          <w:bCs/>
          <w:color w:val="336600"/>
        </w:rPr>
      </w:pPr>
      <w:r w:rsidRPr="001D7F6B">
        <w:rPr>
          <w:rFonts w:asciiTheme="majorHAnsi" w:hAnsiTheme="majorHAnsi" w:cstheme="majorHAnsi"/>
          <w:b/>
          <w:bCs/>
          <w:color w:val="336600"/>
        </w:rPr>
        <w:t xml:space="preserve">Buy tickets online here: </w:t>
      </w:r>
      <w:r w:rsidR="00A6707C" w:rsidRPr="001D7F6B">
        <w:rPr>
          <w:rFonts w:asciiTheme="majorHAnsi" w:hAnsiTheme="majorHAnsi" w:cstheme="majorHAnsi"/>
          <w:b/>
          <w:bCs/>
          <w:color w:val="336600"/>
        </w:rPr>
        <w:t xml:space="preserve"> </w:t>
      </w:r>
    </w:p>
    <w:p w14:paraId="38AFD2D0" w14:textId="11D759F3" w:rsidR="00D632E5" w:rsidRPr="001D7F6B" w:rsidRDefault="001D7F6B" w:rsidP="001D7F6B">
      <w:pPr>
        <w:spacing w:after="0" w:line="276" w:lineRule="auto"/>
        <w:jc w:val="center"/>
        <w:rPr>
          <w:rFonts w:asciiTheme="majorHAnsi" w:hAnsiTheme="majorHAnsi" w:cstheme="majorHAnsi"/>
          <w:b/>
          <w:bCs/>
          <w:color w:val="336600"/>
          <w:sz w:val="22"/>
          <w:szCs w:val="22"/>
        </w:rPr>
      </w:pPr>
      <w:r w:rsidRPr="001D7F6B">
        <w:rPr>
          <w:rFonts w:asciiTheme="majorHAnsi" w:hAnsiTheme="majorHAnsi" w:cstheme="majorHAnsi"/>
          <w:b/>
          <w:bCs/>
          <w:color w:val="336600"/>
        </w:rPr>
        <w:t>https://buytickets.at/montanaseedtradeassociation/2129946/share/f426fae39a9f3c64d830e0cfbb0f78c0</w:t>
      </w:r>
    </w:p>
    <w:p w14:paraId="4C374AC1" w14:textId="22DCF9F3" w:rsidR="00D632E5" w:rsidRPr="00E32E08" w:rsidRDefault="001D7F6B" w:rsidP="00D632E5">
      <w:pPr>
        <w:pStyle w:val="Day"/>
        <w:jc w:val="center"/>
        <w:rPr>
          <w:sz w:val="20"/>
          <w:szCs w:val="20"/>
        </w:rPr>
      </w:pPr>
      <w:r>
        <w:rPr>
          <w:sz w:val="20"/>
          <w:szCs w:val="20"/>
        </w:rPr>
        <w:t>Or</w:t>
      </w:r>
      <w:r w:rsidR="00D632E5" w:rsidRPr="00E32E08">
        <w:rPr>
          <w:sz w:val="20"/>
          <w:szCs w:val="20"/>
        </w:rPr>
        <w:t xml:space="preserve"> send registration to: Montana Seed Trade Association</w:t>
      </w:r>
    </w:p>
    <w:p w14:paraId="003BBC1D" w14:textId="77777777" w:rsidR="00D632E5" w:rsidRPr="00ED4549" w:rsidRDefault="00D632E5" w:rsidP="00D632E5">
      <w:pPr>
        <w:pStyle w:val="FormText"/>
        <w:jc w:val="center"/>
        <w:rPr>
          <w:b/>
          <w:bCs/>
          <w:sz w:val="18"/>
          <w:szCs w:val="18"/>
        </w:rPr>
      </w:pPr>
      <w:r w:rsidRPr="00ED4549">
        <w:rPr>
          <w:b/>
          <w:bCs/>
          <w:sz w:val="18"/>
          <w:szCs w:val="18"/>
        </w:rPr>
        <w:t>Heather DeVries</w:t>
      </w:r>
    </w:p>
    <w:p w14:paraId="0EAC4A87" w14:textId="6CF341B7" w:rsidR="00D632E5" w:rsidRPr="00ED4549" w:rsidRDefault="00D632E5" w:rsidP="00D632E5">
      <w:pPr>
        <w:pStyle w:val="FormText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PO Box 1022</w:t>
      </w:r>
    </w:p>
    <w:p w14:paraId="02B3D40C" w14:textId="77777777" w:rsidR="00D632E5" w:rsidRPr="00ED4549" w:rsidRDefault="00D632E5" w:rsidP="00D632E5">
      <w:pPr>
        <w:pStyle w:val="FormText"/>
        <w:jc w:val="center"/>
        <w:rPr>
          <w:b/>
          <w:bCs/>
          <w:sz w:val="18"/>
          <w:szCs w:val="18"/>
        </w:rPr>
      </w:pPr>
      <w:r w:rsidRPr="00ED4549">
        <w:rPr>
          <w:b/>
          <w:bCs/>
          <w:sz w:val="18"/>
          <w:szCs w:val="18"/>
        </w:rPr>
        <w:t>Denton, MT 59430</w:t>
      </w:r>
    </w:p>
    <w:p w14:paraId="47DA7847" w14:textId="77777777" w:rsidR="00D632E5" w:rsidRDefault="00000000" w:rsidP="00D632E5">
      <w:pPr>
        <w:pStyle w:val="FormText"/>
        <w:jc w:val="center"/>
      </w:pPr>
      <w:hyperlink r:id="rId9" w:history="1">
        <w:r w:rsidR="00D632E5" w:rsidRPr="00ED4549">
          <w:rPr>
            <w:rStyle w:val="Hyperlink"/>
            <w:b/>
            <w:bCs/>
            <w:color w:val="000000" w:themeColor="text1"/>
            <w:sz w:val="18"/>
            <w:szCs w:val="18"/>
          </w:rPr>
          <w:t>mtseedtrade@gmail.com</w:t>
        </w:r>
      </w:hyperlink>
    </w:p>
    <w:p w14:paraId="2485DA0E" w14:textId="427F0BD8" w:rsidR="00F42C93" w:rsidRPr="00E32E08" w:rsidRDefault="00D632E5" w:rsidP="00E32E08">
      <w:pPr>
        <w:pStyle w:val="FormText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406-366-3841</w:t>
      </w:r>
      <w:r w:rsidR="00DC6CD0" w:rsidRPr="00F72EE1">
        <w:rPr>
          <w:rFonts w:cstheme="majorHAnsi"/>
          <w:noProof/>
          <w:color w:val="2E5231"/>
          <w:sz w:val="52"/>
          <w:szCs w:val="52"/>
        </w:rPr>
        <mc:AlternateContent>
          <mc:Choice Requires="wps">
            <w:drawing>
              <wp:anchor distT="152400" distB="152400" distL="152400" distR="152400" simplePos="0" relativeHeight="251673600" behindDoc="0" locked="0" layoutInCell="1" allowOverlap="1" wp14:anchorId="2FA488B4" wp14:editId="71F4A867">
                <wp:simplePos x="0" y="0"/>
                <wp:positionH relativeFrom="margin">
                  <wp:align>center</wp:align>
                </wp:positionH>
                <wp:positionV relativeFrom="page">
                  <wp:posOffset>9601200</wp:posOffset>
                </wp:positionV>
                <wp:extent cx="6556248" cy="201168"/>
                <wp:effectExtent l="0" t="0" r="0" b="2540"/>
                <wp:wrapTopAndBottom distT="152400" distB="152400"/>
                <wp:docPr id="4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6248" cy="201168"/>
                        </a:xfrm>
                        <a:prstGeom prst="rect">
                          <a:avLst/>
                        </a:prstGeom>
                        <a:solidFill>
                          <a:srgbClr val="6F9A55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AC392C5" id="officeArt object" o:spid="_x0000_s1026" alt="Rectangle" style="position:absolute;margin-left:0;margin-top:756pt;width:516.25pt;height:15.85pt;z-index:251673600;visibility:visible;mso-wrap-style:square;mso-width-percent:0;mso-height-percent:0;mso-wrap-distance-left:12pt;mso-wrap-distance-top:12pt;mso-wrap-distance-right:12pt;mso-wrap-distance-bottom:12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" fillcolor="#6f9a55" stroked="f" strokeweight="1pt">
                <v:stroke miterlimit="4"/>
                <w10:wrap type="topAndBottom" anchorx="margin" anchory="page"/>
              </v:rect>
            </w:pict>
          </mc:Fallback>
        </mc:AlternateContent>
      </w:r>
    </w:p>
    <w:sectPr w:rsidR="00F42C93" w:rsidRPr="00E32E08" w:rsidSect="00D632E5">
      <w:type w:val="continuous"/>
      <w:pgSz w:w="12240" w:h="15840" w:code="1"/>
      <w:pgMar w:top="720" w:right="720" w:bottom="720" w:left="720" w:header="720" w:footer="7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F155A" w14:textId="77777777" w:rsidR="00040E48" w:rsidRDefault="00040E48">
      <w:pPr>
        <w:spacing w:after="0" w:line="240" w:lineRule="auto"/>
      </w:pPr>
      <w:r>
        <w:separator/>
      </w:r>
    </w:p>
  </w:endnote>
  <w:endnote w:type="continuationSeparator" w:id="0">
    <w:p w14:paraId="034B18A6" w14:textId="77777777" w:rsidR="00040E48" w:rsidRDefault="00040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F31A2" w14:textId="77777777" w:rsidR="00040E48" w:rsidRDefault="00040E48">
      <w:pPr>
        <w:spacing w:after="0" w:line="240" w:lineRule="auto"/>
      </w:pPr>
      <w:r>
        <w:separator/>
      </w:r>
    </w:p>
  </w:footnote>
  <w:footnote w:type="continuationSeparator" w:id="0">
    <w:p w14:paraId="4F2CBB85" w14:textId="77777777" w:rsidR="00040E48" w:rsidRDefault="00040E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17961B0C"/>
    <w:lvl w:ilvl="0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352F25" w:themeColor="text2"/>
        <w:sz w:val="16"/>
      </w:rPr>
    </w:lvl>
  </w:abstractNum>
  <w:abstractNum w:abstractNumId="1" w15:restartNumberingAfterBreak="0">
    <w:nsid w:val="16C23FD8"/>
    <w:multiLevelType w:val="hybridMultilevel"/>
    <w:tmpl w:val="2782F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4D678C"/>
    <w:multiLevelType w:val="hybridMultilevel"/>
    <w:tmpl w:val="7AEE6D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54917CC"/>
    <w:multiLevelType w:val="hybridMultilevel"/>
    <w:tmpl w:val="6974E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03FD7"/>
    <w:multiLevelType w:val="hybridMultilevel"/>
    <w:tmpl w:val="A94AF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0E4008"/>
    <w:multiLevelType w:val="hybridMultilevel"/>
    <w:tmpl w:val="95D8E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9F35AE"/>
    <w:multiLevelType w:val="hybridMultilevel"/>
    <w:tmpl w:val="4D122E7A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7" w15:restartNumberingAfterBreak="0">
    <w:nsid w:val="499C3C11"/>
    <w:multiLevelType w:val="hybridMultilevel"/>
    <w:tmpl w:val="1EA4D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50426E"/>
    <w:multiLevelType w:val="hybridMultilevel"/>
    <w:tmpl w:val="5896F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4B32BC"/>
    <w:multiLevelType w:val="hybridMultilevel"/>
    <w:tmpl w:val="1F764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FB33C0"/>
    <w:multiLevelType w:val="hybridMultilevel"/>
    <w:tmpl w:val="1E980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780366"/>
    <w:multiLevelType w:val="hybridMultilevel"/>
    <w:tmpl w:val="2A382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2B311B"/>
    <w:multiLevelType w:val="hybridMultilevel"/>
    <w:tmpl w:val="29B68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D02F7E"/>
    <w:multiLevelType w:val="hybridMultilevel"/>
    <w:tmpl w:val="556EF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837492">
    <w:abstractNumId w:val="0"/>
  </w:num>
  <w:num w:numId="2" w16cid:durableId="850490833">
    <w:abstractNumId w:val="0"/>
    <w:lvlOverride w:ilvl="0">
      <w:startOverride w:val="1"/>
    </w:lvlOverride>
  </w:num>
  <w:num w:numId="3" w16cid:durableId="1401363095">
    <w:abstractNumId w:val="0"/>
    <w:lvlOverride w:ilvl="0">
      <w:startOverride w:val="1"/>
    </w:lvlOverride>
  </w:num>
  <w:num w:numId="4" w16cid:durableId="955985727">
    <w:abstractNumId w:val="0"/>
    <w:lvlOverride w:ilvl="0">
      <w:startOverride w:val="1"/>
    </w:lvlOverride>
  </w:num>
  <w:num w:numId="5" w16cid:durableId="1447313437">
    <w:abstractNumId w:val="6"/>
  </w:num>
  <w:num w:numId="6" w16cid:durableId="1983465950">
    <w:abstractNumId w:val="10"/>
  </w:num>
  <w:num w:numId="7" w16cid:durableId="117769599">
    <w:abstractNumId w:val="5"/>
  </w:num>
  <w:num w:numId="8" w16cid:durableId="72361300">
    <w:abstractNumId w:val="11"/>
  </w:num>
  <w:num w:numId="9" w16cid:durableId="1020158902">
    <w:abstractNumId w:val="9"/>
  </w:num>
  <w:num w:numId="10" w16cid:durableId="1767454750">
    <w:abstractNumId w:val="13"/>
  </w:num>
  <w:num w:numId="11" w16cid:durableId="1842353689">
    <w:abstractNumId w:val="3"/>
  </w:num>
  <w:num w:numId="12" w16cid:durableId="780610275">
    <w:abstractNumId w:val="8"/>
  </w:num>
  <w:num w:numId="13" w16cid:durableId="1565526712">
    <w:abstractNumId w:val="1"/>
  </w:num>
  <w:num w:numId="14" w16cid:durableId="484704710">
    <w:abstractNumId w:val="2"/>
  </w:num>
  <w:num w:numId="15" w16cid:durableId="1782069088">
    <w:abstractNumId w:val="7"/>
  </w:num>
  <w:num w:numId="16" w16cid:durableId="2100982079">
    <w:abstractNumId w:val="4"/>
  </w:num>
  <w:num w:numId="17" w16cid:durableId="214349670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2D88"/>
    <w:rsid w:val="00000ED8"/>
    <w:rsid w:val="00002FE4"/>
    <w:rsid w:val="00025447"/>
    <w:rsid w:val="000272CF"/>
    <w:rsid w:val="00040862"/>
    <w:rsid w:val="00040E48"/>
    <w:rsid w:val="00055175"/>
    <w:rsid w:val="000559A2"/>
    <w:rsid w:val="00071AD2"/>
    <w:rsid w:val="00084555"/>
    <w:rsid w:val="00086CE5"/>
    <w:rsid w:val="00095F5E"/>
    <w:rsid w:val="000B129B"/>
    <w:rsid w:val="000B196D"/>
    <w:rsid w:val="000B4916"/>
    <w:rsid w:val="000B4BC9"/>
    <w:rsid w:val="000C5DA1"/>
    <w:rsid w:val="000E14C1"/>
    <w:rsid w:val="000E6FE8"/>
    <w:rsid w:val="000F3BEB"/>
    <w:rsid w:val="00115641"/>
    <w:rsid w:val="00122DCB"/>
    <w:rsid w:val="00123556"/>
    <w:rsid w:val="00136DDA"/>
    <w:rsid w:val="00141359"/>
    <w:rsid w:val="00144591"/>
    <w:rsid w:val="0015317A"/>
    <w:rsid w:val="00153C0C"/>
    <w:rsid w:val="001635E8"/>
    <w:rsid w:val="00182240"/>
    <w:rsid w:val="00185260"/>
    <w:rsid w:val="001855BE"/>
    <w:rsid w:val="00191EEF"/>
    <w:rsid w:val="00192BCE"/>
    <w:rsid w:val="001A0357"/>
    <w:rsid w:val="001A2078"/>
    <w:rsid w:val="001B6C18"/>
    <w:rsid w:val="001B79FD"/>
    <w:rsid w:val="001C4D50"/>
    <w:rsid w:val="001D2021"/>
    <w:rsid w:val="001D7F6B"/>
    <w:rsid w:val="00204DF0"/>
    <w:rsid w:val="00216073"/>
    <w:rsid w:val="00216DCE"/>
    <w:rsid w:val="00223A38"/>
    <w:rsid w:val="00247C43"/>
    <w:rsid w:val="00251FD3"/>
    <w:rsid w:val="00255AC2"/>
    <w:rsid w:val="00281B84"/>
    <w:rsid w:val="00290C25"/>
    <w:rsid w:val="00291A99"/>
    <w:rsid w:val="002931C9"/>
    <w:rsid w:val="002A04B5"/>
    <w:rsid w:val="002A1580"/>
    <w:rsid w:val="002A4908"/>
    <w:rsid w:val="002D5911"/>
    <w:rsid w:val="002E1526"/>
    <w:rsid w:val="002E2548"/>
    <w:rsid w:val="002F32C4"/>
    <w:rsid w:val="002F4D28"/>
    <w:rsid w:val="002F63CB"/>
    <w:rsid w:val="00327D31"/>
    <w:rsid w:val="003442C7"/>
    <w:rsid w:val="00352A32"/>
    <w:rsid w:val="00356741"/>
    <w:rsid w:val="003610A6"/>
    <w:rsid w:val="003653EF"/>
    <w:rsid w:val="00385918"/>
    <w:rsid w:val="00390B51"/>
    <w:rsid w:val="00391264"/>
    <w:rsid w:val="003A0053"/>
    <w:rsid w:val="003A7F14"/>
    <w:rsid w:val="003B2120"/>
    <w:rsid w:val="003C0004"/>
    <w:rsid w:val="003E0B0E"/>
    <w:rsid w:val="003E124A"/>
    <w:rsid w:val="003E4715"/>
    <w:rsid w:val="003F25A4"/>
    <w:rsid w:val="00400296"/>
    <w:rsid w:val="00412843"/>
    <w:rsid w:val="00417383"/>
    <w:rsid w:val="00422ADC"/>
    <w:rsid w:val="00434D91"/>
    <w:rsid w:val="004438EF"/>
    <w:rsid w:val="00450C9A"/>
    <w:rsid w:val="00455353"/>
    <w:rsid w:val="00460B25"/>
    <w:rsid w:val="00472D59"/>
    <w:rsid w:val="00483A61"/>
    <w:rsid w:val="0048424B"/>
    <w:rsid w:val="00485B10"/>
    <w:rsid w:val="004B037D"/>
    <w:rsid w:val="004B6F22"/>
    <w:rsid w:val="004C2B9E"/>
    <w:rsid w:val="004D1600"/>
    <w:rsid w:val="004D20C4"/>
    <w:rsid w:val="004E03AA"/>
    <w:rsid w:val="004E5969"/>
    <w:rsid w:val="004F0F14"/>
    <w:rsid w:val="004F2E11"/>
    <w:rsid w:val="004F7333"/>
    <w:rsid w:val="00504C45"/>
    <w:rsid w:val="005229CE"/>
    <w:rsid w:val="00544407"/>
    <w:rsid w:val="005459DC"/>
    <w:rsid w:val="00556311"/>
    <w:rsid w:val="005630CC"/>
    <w:rsid w:val="005864AA"/>
    <w:rsid w:val="00592D18"/>
    <w:rsid w:val="00595298"/>
    <w:rsid w:val="00597C17"/>
    <w:rsid w:val="005B6035"/>
    <w:rsid w:val="005B6F7B"/>
    <w:rsid w:val="005D7EC6"/>
    <w:rsid w:val="005E2E19"/>
    <w:rsid w:val="005F2F1F"/>
    <w:rsid w:val="00600F20"/>
    <w:rsid w:val="006028D9"/>
    <w:rsid w:val="006202CB"/>
    <w:rsid w:val="00622884"/>
    <w:rsid w:val="00630F7E"/>
    <w:rsid w:val="00632DBA"/>
    <w:rsid w:val="00645D80"/>
    <w:rsid w:val="00647088"/>
    <w:rsid w:val="006528C2"/>
    <w:rsid w:val="00653BCE"/>
    <w:rsid w:val="0065734C"/>
    <w:rsid w:val="00663967"/>
    <w:rsid w:val="006711E3"/>
    <w:rsid w:val="00674061"/>
    <w:rsid w:val="006957D5"/>
    <w:rsid w:val="006A3425"/>
    <w:rsid w:val="006C2587"/>
    <w:rsid w:val="006E446A"/>
    <w:rsid w:val="006E518B"/>
    <w:rsid w:val="00722E71"/>
    <w:rsid w:val="00723E84"/>
    <w:rsid w:val="00727E8B"/>
    <w:rsid w:val="00735272"/>
    <w:rsid w:val="00754C00"/>
    <w:rsid w:val="007611E2"/>
    <w:rsid w:val="00763873"/>
    <w:rsid w:val="00764E59"/>
    <w:rsid w:val="007673E0"/>
    <w:rsid w:val="00771551"/>
    <w:rsid w:val="00771C0A"/>
    <w:rsid w:val="00775964"/>
    <w:rsid w:val="007769D3"/>
    <w:rsid w:val="0078762C"/>
    <w:rsid w:val="00787FAA"/>
    <w:rsid w:val="007959F6"/>
    <w:rsid w:val="007974CD"/>
    <w:rsid w:val="00797AC0"/>
    <w:rsid w:val="00797CD6"/>
    <w:rsid w:val="007A2B8E"/>
    <w:rsid w:val="007B3F31"/>
    <w:rsid w:val="007C57C7"/>
    <w:rsid w:val="008013E9"/>
    <w:rsid w:val="00817F00"/>
    <w:rsid w:val="0083299D"/>
    <w:rsid w:val="00836CEB"/>
    <w:rsid w:val="00862F65"/>
    <w:rsid w:val="008669AE"/>
    <w:rsid w:val="00890430"/>
    <w:rsid w:val="008962CB"/>
    <w:rsid w:val="008A227B"/>
    <w:rsid w:val="008A7261"/>
    <w:rsid w:val="008A77F6"/>
    <w:rsid w:val="008B2FF5"/>
    <w:rsid w:val="008C2B8C"/>
    <w:rsid w:val="008C3B14"/>
    <w:rsid w:val="008D28DA"/>
    <w:rsid w:val="008F4DA1"/>
    <w:rsid w:val="00910E0F"/>
    <w:rsid w:val="00914065"/>
    <w:rsid w:val="009154DC"/>
    <w:rsid w:val="009161A5"/>
    <w:rsid w:val="00924AC4"/>
    <w:rsid w:val="00925517"/>
    <w:rsid w:val="0093000E"/>
    <w:rsid w:val="0093159F"/>
    <w:rsid w:val="00933563"/>
    <w:rsid w:val="0095306C"/>
    <w:rsid w:val="00960ED6"/>
    <w:rsid w:val="00961119"/>
    <w:rsid w:val="00967752"/>
    <w:rsid w:val="009816D6"/>
    <w:rsid w:val="0098240A"/>
    <w:rsid w:val="00983FDC"/>
    <w:rsid w:val="009926CA"/>
    <w:rsid w:val="009D45B7"/>
    <w:rsid w:val="009D655D"/>
    <w:rsid w:val="009D7D8D"/>
    <w:rsid w:val="009F0B1C"/>
    <w:rsid w:val="009F62A2"/>
    <w:rsid w:val="00A06072"/>
    <w:rsid w:val="00A071D4"/>
    <w:rsid w:val="00A136ED"/>
    <w:rsid w:val="00A22D93"/>
    <w:rsid w:val="00A369C5"/>
    <w:rsid w:val="00A37839"/>
    <w:rsid w:val="00A56DC0"/>
    <w:rsid w:val="00A6707C"/>
    <w:rsid w:val="00A73998"/>
    <w:rsid w:val="00A751E2"/>
    <w:rsid w:val="00A76DC6"/>
    <w:rsid w:val="00A83351"/>
    <w:rsid w:val="00A86008"/>
    <w:rsid w:val="00A864DE"/>
    <w:rsid w:val="00A91542"/>
    <w:rsid w:val="00A945CA"/>
    <w:rsid w:val="00AA3BDB"/>
    <w:rsid w:val="00AA59AE"/>
    <w:rsid w:val="00AA712F"/>
    <w:rsid w:val="00AB1CED"/>
    <w:rsid w:val="00AC12D0"/>
    <w:rsid w:val="00AC13F5"/>
    <w:rsid w:val="00AC35E5"/>
    <w:rsid w:val="00AC59F0"/>
    <w:rsid w:val="00AC6959"/>
    <w:rsid w:val="00AD07F6"/>
    <w:rsid w:val="00AD0C8B"/>
    <w:rsid w:val="00AD13B6"/>
    <w:rsid w:val="00AD7388"/>
    <w:rsid w:val="00AE15B1"/>
    <w:rsid w:val="00AE5EDC"/>
    <w:rsid w:val="00B10A16"/>
    <w:rsid w:val="00B15DEC"/>
    <w:rsid w:val="00B21CC5"/>
    <w:rsid w:val="00B24B30"/>
    <w:rsid w:val="00B3358E"/>
    <w:rsid w:val="00B4142B"/>
    <w:rsid w:val="00B424E7"/>
    <w:rsid w:val="00B44371"/>
    <w:rsid w:val="00B47740"/>
    <w:rsid w:val="00B50774"/>
    <w:rsid w:val="00B55431"/>
    <w:rsid w:val="00B615A5"/>
    <w:rsid w:val="00B633AA"/>
    <w:rsid w:val="00B702AF"/>
    <w:rsid w:val="00B76D21"/>
    <w:rsid w:val="00B8166D"/>
    <w:rsid w:val="00B81D78"/>
    <w:rsid w:val="00B850E2"/>
    <w:rsid w:val="00BB60DA"/>
    <w:rsid w:val="00BB64BC"/>
    <w:rsid w:val="00BC004E"/>
    <w:rsid w:val="00BD711A"/>
    <w:rsid w:val="00BE47DB"/>
    <w:rsid w:val="00BF000E"/>
    <w:rsid w:val="00BF2698"/>
    <w:rsid w:val="00C05178"/>
    <w:rsid w:val="00C077C4"/>
    <w:rsid w:val="00C13CCB"/>
    <w:rsid w:val="00C20FF6"/>
    <w:rsid w:val="00C31083"/>
    <w:rsid w:val="00C335BB"/>
    <w:rsid w:val="00C41C89"/>
    <w:rsid w:val="00C46098"/>
    <w:rsid w:val="00C52185"/>
    <w:rsid w:val="00C76D7B"/>
    <w:rsid w:val="00C900B0"/>
    <w:rsid w:val="00C9353F"/>
    <w:rsid w:val="00C93F89"/>
    <w:rsid w:val="00C94DC5"/>
    <w:rsid w:val="00CA148C"/>
    <w:rsid w:val="00CA373E"/>
    <w:rsid w:val="00CC7435"/>
    <w:rsid w:val="00CD3C45"/>
    <w:rsid w:val="00D032D9"/>
    <w:rsid w:val="00D17784"/>
    <w:rsid w:val="00D25371"/>
    <w:rsid w:val="00D32911"/>
    <w:rsid w:val="00D465CA"/>
    <w:rsid w:val="00D478C2"/>
    <w:rsid w:val="00D51BF8"/>
    <w:rsid w:val="00D601AD"/>
    <w:rsid w:val="00D632E5"/>
    <w:rsid w:val="00D635F3"/>
    <w:rsid w:val="00D63CC1"/>
    <w:rsid w:val="00D669C7"/>
    <w:rsid w:val="00D72E42"/>
    <w:rsid w:val="00D737A7"/>
    <w:rsid w:val="00D94DCE"/>
    <w:rsid w:val="00DA42D0"/>
    <w:rsid w:val="00DB0017"/>
    <w:rsid w:val="00DB4EAC"/>
    <w:rsid w:val="00DB5881"/>
    <w:rsid w:val="00DC444C"/>
    <w:rsid w:val="00DC6CD0"/>
    <w:rsid w:val="00DD1EC3"/>
    <w:rsid w:val="00DE389C"/>
    <w:rsid w:val="00DE4314"/>
    <w:rsid w:val="00DE5C02"/>
    <w:rsid w:val="00DF1511"/>
    <w:rsid w:val="00DF54C4"/>
    <w:rsid w:val="00E138C5"/>
    <w:rsid w:val="00E2259B"/>
    <w:rsid w:val="00E27272"/>
    <w:rsid w:val="00E30EE0"/>
    <w:rsid w:val="00E32E08"/>
    <w:rsid w:val="00E55907"/>
    <w:rsid w:val="00E56BFA"/>
    <w:rsid w:val="00E70C87"/>
    <w:rsid w:val="00E81621"/>
    <w:rsid w:val="00E84A06"/>
    <w:rsid w:val="00E90C5A"/>
    <w:rsid w:val="00EA644D"/>
    <w:rsid w:val="00EB6C30"/>
    <w:rsid w:val="00ED427D"/>
    <w:rsid w:val="00ED4549"/>
    <w:rsid w:val="00ED6FC1"/>
    <w:rsid w:val="00EE07E5"/>
    <w:rsid w:val="00EE3F18"/>
    <w:rsid w:val="00EF3E42"/>
    <w:rsid w:val="00EF6F64"/>
    <w:rsid w:val="00F16BA7"/>
    <w:rsid w:val="00F3020F"/>
    <w:rsid w:val="00F30802"/>
    <w:rsid w:val="00F3394A"/>
    <w:rsid w:val="00F40BAD"/>
    <w:rsid w:val="00F42C93"/>
    <w:rsid w:val="00F42FBB"/>
    <w:rsid w:val="00F458D3"/>
    <w:rsid w:val="00F46D21"/>
    <w:rsid w:val="00F54D32"/>
    <w:rsid w:val="00F63D61"/>
    <w:rsid w:val="00F65433"/>
    <w:rsid w:val="00F66414"/>
    <w:rsid w:val="00F70C3A"/>
    <w:rsid w:val="00F72EE1"/>
    <w:rsid w:val="00F76655"/>
    <w:rsid w:val="00F776F4"/>
    <w:rsid w:val="00F84429"/>
    <w:rsid w:val="00F85DAA"/>
    <w:rsid w:val="00F93E1D"/>
    <w:rsid w:val="00F97C06"/>
    <w:rsid w:val="00FA20A3"/>
    <w:rsid w:val="00FA5AE4"/>
    <w:rsid w:val="00FC2FDC"/>
    <w:rsid w:val="00FE2D88"/>
    <w:rsid w:val="00FF12B4"/>
    <w:rsid w:val="00FF1F20"/>
    <w:rsid w:val="00FF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179E1BB"/>
  <w15:chartTrackingRefBased/>
  <w15:docId w15:val="{54E2BBCA-A44B-44BE-BABC-5167CA5A5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D4436" w:themeColor="text2" w:themeTint="E6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after="120" w:line="216" w:lineRule="auto"/>
      <w:outlineLvl w:val="0"/>
    </w:pPr>
    <w:rPr>
      <w:rFonts w:asciiTheme="majorHAnsi" w:eastAsiaTheme="majorEastAsia" w:hAnsiTheme="majorHAnsi" w:cstheme="majorBidi"/>
      <w:b/>
      <w:bCs/>
      <w:color w:val="352F25" w:themeColor="text2"/>
      <w:sz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DA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27E6F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MainTitle">
    <w:name w:val="Main Title"/>
    <w:basedOn w:val="Normal"/>
    <w:qFormat/>
    <w:rsid w:val="00960ED6"/>
    <w:pPr>
      <w:spacing w:after="0" w:line="276" w:lineRule="auto"/>
      <w:jc w:val="center"/>
    </w:pPr>
    <w:rPr>
      <w:rFonts w:ascii="Calibri" w:hAnsi="Calibri" w:cs="Calibri"/>
      <w:b/>
      <w:bCs/>
      <w:color w:val="6F9A55"/>
      <w:sz w:val="40"/>
      <w:szCs w:val="40"/>
    </w:rPr>
  </w:style>
  <w:style w:type="paragraph" w:customStyle="1" w:styleId="Day">
    <w:name w:val="Day"/>
    <w:basedOn w:val="Normal"/>
    <w:qFormat/>
    <w:rsid w:val="00960ED6"/>
    <w:pPr>
      <w:spacing w:after="0" w:line="276" w:lineRule="auto"/>
    </w:pPr>
    <w:rPr>
      <w:rFonts w:ascii="Calibri" w:hAnsi="Calibri" w:cs="Calibri"/>
      <w:b/>
      <w:bCs/>
      <w:color w:val="6F9A55"/>
      <w:sz w:val="24"/>
      <w:szCs w:val="24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352F25" w:themeColor="text2"/>
      <w:sz w:val="32"/>
    </w:rPr>
  </w:style>
  <w:style w:type="paragraph" w:customStyle="1" w:styleId="Schedule">
    <w:name w:val="Schedule"/>
    <w:basedOn w:val="Normal"/>
    <w:qFormat/>
    <w:rsid w:val="00960ED6"/>
    <w:pPr>
      <w:spacing w:after="720" w:line="276" w:lineRule="auto"/>
      <w:ind w:left="720"/>
      <w:contextualSpacing/>
    </w:pPr>
    <w:rPr>
      <w:rFonts w:ascii="Calibri" w:eastAsia="Arial Unicode MS" w:hAnsi="Calibri" w:cs="Arial Unicode MS"/>
      <w:b/>
      <w:bCs/>
      <w:color w:val="000000"/>
      <w:u w:color="000000"/>
      <w:bdr w:val="nil"/>
      <w:lang w:eastAsia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FormText">
    <w:name w:val="FormText"/>
    <w:basedOn w:val="Normal"/>
    <w:qFormat/>
    <w:rsid w:val="00DE5C02"/>
    <w:pPr>
      <w:spacing w:after="0"/>
      <w:jc w:val="both"/>
    </w:pPr>
    <w:rPr>
      <w:rFonts w:ascii="Calibri" w:hAnsi="Calibri" w:cs="Calibri"/>
      <w:color w:val="000000" w:themeColor="text1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DE5C02"/>
    <w:rPr>
      <w:color w:val="4D4436" w:themeColor="hyperlink"/>
      <w:u w:val="single"/>
    </w:rPr>
  </w:style>
  <w:style w:type="paragraph" w:customStyle="1" w:styleId="Address">
    <w:name w:val="Address"/>
    <w:basedOn w:val="Normal"/>
    <w:uiPriority w:val="4"/>
    <w:qFormat/>
    <w:pPr>
      <w:spacing w:after="0" w:line="240" w:lineRule="auto"/>
    </w:pPr>
    <w:rPr>
      <w:sz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DA1"/>
    <w:rPr>
      <w:rFonts w:asciiTheme="majorHAnsi" w:eastAsiaTheme="majorEastAsia" w:hAnsiTheme="majorHAnsi" w:cstheme="majorBidi"/>
      <w:color w:val="027E6F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5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551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255AC2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0B4B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4BC9"/>
  </w:style>
  <w:style w:type="paragraph" w:styleId="Footer">
    <w:name w:val="footer"/>
    <w:basedOn w:val="Normal"/>
    <w:link w:val="FooterChar"/>
    <w:uiPriority w:val="99"/>
    <w:unhideWhenUsed/>
    <w:qFormat/>
    <w:rsid w:val="000B4B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4B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4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6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mtseedtrade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ather\AppData\Roaming\Microsoft\Templates\Business%20flyer.dotx" TargetMode="External"/></Relationships>
</file>

<file path=word/theme/theme1.xml><?xml version="1.0" encoding="utf-8"?>
<a:theme xmlns:a="http://schemas.openxmlformats.org/drawingml/2006/main" name="Small Business Set">
  <a:themeElements>
    <a:clrScheme name="Small Business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03A996"/>
      </a:accent1>
      <a:accent2>
        <a:srgbClr val="B33536"/>
      </a:accent2>
      <a:accent3>
        <a:srgbClr val="E8C94B"/>
      </a:accent3>
      <a:accent4>
        <a:srgbClr val="2682A6"/>
      </a:accent4>
      <a:accent5>
        <a:srgbClr val="F08A42"/>
      </a:accent5>
      <a:accent6>
        <a:srgbClr val="6A5178"/>
      </a:accent6>
      <a:hlink>
        <a:srgbClr val="4D4436"/>
      </a:hlink>
      <a:folHlink>
        <a:srgbClr val="027E7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FE8F6-2F43-40D1-8FF0-88725880C9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6AB056-DE59-473F-8318-0240FB29F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C:\Users\Heather\AppData\Roaming\Microsoft\Templates\Business flyer.dotx</Template>
  <TotalTime>254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Kevin Eveland</cp:lastModifiedBy>
  <cp:revision>21</cp:revision>
  <cp:lastPrinted>2026-03-09T17:11:00Z</cp:lastPrinted>
  <dcterms:created xsi:type="dcterms:W3CDTF">2026-03-05T20:23:00Z</dcterms:created>
  <dcterms:modified xsi:type="dcterms:W3CDTF">2026-03-30T18:06:00Z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TC029119009991</vt:lpwstr>
  </property>
</Properties>
</file>